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A2B8D" w14:textId="77777777" w:rsidR="00BA6E49" w:rsidRDefault="00BA6E49" w:rsidP="003165B8"/>
    <w:p w14:paraId="15859CE9" w14:textId="77777777" w:rsidR="00984BAD" w:rsidRDefault="00984BAD" w:rsidP="003165B8"/>
    <w:p w14:paraId="41E16492" w14:textId="7F8B7B8B" w:rsidR="00984BAD" w:rsidRPr="000947C1" w:rsidRDefault="001F1879" w:rsidP="003165B8">
      <w:pPr>
        <w:rPr>
          <w:b/>
          <w:sz w:val="32"/>
          <w:szCs w:val="32"/>
        </w:rPr>
      </w:pPr>
      <w:r>
        <w:rPr>
          <w:b/>
          <w:sz w:val="32"/>
          <w:szCs w:val="32"/>
        </w:rPr>
        <w:t xml:space="preserve"> </w:t>
      </w:r>
      <w:r w:rsidR="000947C1" w:rsidRPr="000947C1">
        <w:rPr>
          <w:b/>
          <w:sz w:val="32"/>
          <w:szCs w:val="32"/>
        </w:rPr>
        <w:t>Skriftlig beretning for året 201</w:t>
      </w:r>
      <w:r w:rsidR="0005657C">
        <w:rPr>
          <w:b/>
          <w:sz w:val="32"/>
          <w:szCs w:val="32"/>
        </w:rPr>
        <w:t>9</w:t>
      </w:r>
      <w:r w:rsidR="000947C1" w:rsidRPr="000947C1">
        <w:rPr>
          <w:b/>
          <w:sz w:val="32"/>
          <w:szCs w:val="32"/>
        </w:rPr>
        <w:t>/20</w:t>
      </w:r>
      <w:r w:rsidR="0005657C">
        <w:rPr>
          <w:b/>
          <w:sz w:val="32"/>
          <w:szCs w:val="32"/>
        </w:rPr>
        <w:t>20</w:t>
      </w:r>
    </w:p>
    <w:p w14:paraId="7EDC0B47" w14:textId="77777777" w:rsidR="00984BAD" w:rsidRDefault="00984BAD" w:rsidP="003165B8"/>
    <w:p w14:paraId="5AA9A59E" w14:textId="77777777" w:rsidR="003165B8" w:rsidRDefault="000947C1" w:rsidP="004001CB">
      <w:r>
        <w:t>Årets beretning dækker perioden fra sidste generalforsamling til i dag.</w:t>
      </w:r>
    </w:p>
    <w:p w14:paraId="39437DEF" w14:textId="77777777" w:rsidR="000947C1" w:rsidRDefault="000947C1" w:rsidP="004001CB"/>
    <w:p w14:paraId="6D430400" w14:textId="2B6916F1" w:rsidR="000947C1" w:rsidRDefault="00B356DE" w:rsidP="004001CB">
      <w:r>
        <w:t>I beretningens periode har de</w:t>
      </w:r>
      <w:r w:rsidR="00BB57C4">
        <w:t>r</w:t>
      </w:r>
      <w:r>
        <w:t xml:space="preserve"> været flot aktivitet i Firmaidræt Køge, </w:t>
      </w:r>
      <w:r w:rsidR="00BB57C4">
        <w:t xml:space="preserve">både </w:t>
      </w:r>
      <w:r>
        <w:t>med fast</w:t>
      </w:r>
      <w:r w:rsidR="0005657C">
        <w:t>e</w:t>
      </w:r>
      <w:r>
        <w:t xml:space="preserve"> aktivitet</w:t>
      </w:r>
      <w:r w:rsidR="0005657C">
        <w:t>er</w:t>
      </w:r>
      <w:r>
        <w:t xml:space="preserve"> og event</w:t>
      </w:r>
      <w:r w:rsidR="0005657C">
        <w:t>s</w:t>
      </w:r>
      <w:r>
        <w:t>.</w:t>
      </w:r>
    </w:p>
    <w:p w14:paraId="3EFD6D76" w14:textId="77777777" w:rsidR="000947C1" w:rsidRDefault="000947C1" w:rsidP="004001CB"/>
    <w:p w14:paraId="1B5D0C47" w14:textId="7C67987C" w:rsidR="000947C1" w:rsidRPr="00A22CF6" w:rsidRDefault="00235AB3" w:rsidP="004001CB">
      <w:r w:rsidRPr="00AB5F17">
        <w:rPr>
          <w:b/>
          <w:sz w:val="28"/>
          <w:szCs w:val="28"/>
        </w:rPr>
        <w:t>Møder</w:t>
      </w:r>
      <w:r w:rsidR="00B33CBA">
        <w:rPr>
          <w:b/>
          <w:sz w:val="28"/>
          <w:szCs w:val="28"/>
        </w:rPr>
        <w:t xml:space="preserve"> </w:t>
      </w:r>
    </w:p>
    <w:p w14:paraId="5BACD369" w14:textId="7514B597" w:rsidR="00235AB3" w:rsidRDefault="00235AB3" w:rsidP="004001CB">
      <w:r>
        <w:t xml:space="preserve">Der har i årets løb været afholdt </w:t>
      </w:r>
      <w:r w:rsidR="00934CE9">
        <w:t>8</w:t>
      </w:r>
      <w:r w:rsidR="005E6AAC">
        <w:t xml:space="preserve"> FU-møder</w:t>
      </w:r>
      <w:r w:rsidR="007C660B">
        <w:t xml:space="preserve"> og</w:t>
      </w:r>
      <w:r w:rsidR="005E6AAC">
        <w:t xml:space="preserve"> </w:t>
      </w:r>
      <w:r w:rsidR="00934CE9">
        <w:t xml:space="preserve">7 </w:t>
      </w:r>
      <w:r w:rsidR="005E6AAC">
        <w:t>bestyrelsesmøde</w:t>
      </w:r>
      <w:r w:rsidR="0062654F">
        <w:t>r</w:t>
      </w:r>
      <w:r w:rsidR="00B37FB0">
        <w:t xml:space="preserve"> samt møder med alle udvalg.</w:t>
      </w:r>
    </w:p>
    <w:p w14:paraId="10375843" w14:textId="7D13F224" w:rsidR="005E6AAC" w:rsidRDefault="005E6AAC" w:rsidP="004001CB">
      <w:r>
        <w:t xml:space="preserve">Vi har deltaget i Dansk Firmaidrætsforbunds </w:t>
      </w:r>
      <w:r w:rsidR="00524BA8">
        <w:t xml:space="preserve">repræsentantskabsmøde, </w:t>
      </w:r>
      <w:r>
        <w:t>formands</w:t>
      </w:r>
      <w:r w:rsidR="00195823">
        <w:t>møde</w:t>
      </w:r>
      <w:r>
        <w:t>,</w:t>
      </w:r>
      <w:r w:rsidR="00195823">
        <w:t xml:space="preserve"> </w:t>
      </w:r>
      <w:r w:rsidR="006B3A65">
        <w:t>Landsdel Øst</w:t>
      </w:r>
      <w:r w:rsidR="00195823">
        <w:t xml:space="preserve"> møder,</w:t>
      </w:r>
      <w:r w:rsidR="006B3A65">
        <w:t xml:space="preserve"> Regionsmøde</w:t>
      </w:r>
      <w:r w:rsidR="00195823">
        <w:t xml:space="preserve">, </w:t>
      </w:r>
      <w:r w:rsidR="00760694">
        <w:t xml:space="preserve">Rigtige Mænd møder, </w:t>
      </w:r>
      <w:r w:rsidR="00195823">
        <w:t>Bike &amp; Run stafet møde</w:t>
      </w:r>
      <w:r w:rsidR="00760694">
        <w:t>r</w:t>
      </w:r>
      <w:r w:rsidR="003F0381">
        <w:t>, events</w:t>
      </w:r>
      <w:r w:rsidR="000017A6">
        <w:t>-møde</w:t>
      </w:r>
      <w:r w:rsidR="00436860">
        <w:t xml:space="preserve"> samt møder med Køge Kommune m</w:t>
      </w:r>
      <w:r w:rsidR="007C660B">
        <w:t>.</w:t>
      </w:r>
      <w:r w:rsidR="00436860">
        <w:t>f</w:t>
      </w:r>
      <w:r w:rsidR="007C660B">
        <w:t>l</w:t>
      </w:r>
      <w:r w:rsidR="00436860">
        <w:t>.</w:t>
      </w:r>
    </w:p>
    <w:p w14:paraId="3641B225" w14:textId="272FCD45" w:rsidR="00760694" w:rsidRDefault="00760694" w:rsidP="004001CB">
      <w:r>
        <w:t>Så også hvad møder angår har vi været særdeles aktive og været med, hvor vi kunne få indflydelse.</w:t>
      </w:r>
    </w:p>
    <w:p w14:paraId="258201B7" w14:textId="6432CB3F" w:rsidR="0028661F" w:rsidRDefault="0028661F" w:rsidP="004001CB">
      <w:r>
        <w:t>Mette Helt har skrevet mange referater i årets løb</w:t>
      </w:r>
      <w:r w:rsidR="0006117D">
        <w:t>.</w:t>
      </w:r>
    </w:p>
    <w:p w14:paraId="115C0AF0" w14:textId="77777777" w:rsidR="00524BA8" w:rsidRDefault="00524BA8" w:rsidP="004001CB"/>
    <w:p w14:paraId="131C5655" w14:textId="69505134" w:rsidR="00524BA8" w:rsidRPr="00123F03" w:rsidRDefault="00524BA8" w:rsidP="004001CB">
      <w:pPr>
        <w:rPr>
          <w:b/>
          <w:sz w:val="28"/>
          <w:szCs w:val="28"/>
        </w:rPr>
      </w:pPr>
      <w:r w:rsidRPr="00AB5F17">
        <w:rPr>
          <w:b/>
          <w:sz w:val="28"/>
          <w:szCs w:val="28"/>
        </w:rPr>
        <w:t>Motionscenteret</w:t>
      </w:r>
    </w:p>
    <w:p w14:paraId="5FE2F05B" w14:textId="6BE93D94" w:rsidR="007860AE" w:rsidRDefault="007860AE" w:rsidP="004001CB">
      <w:r>
        <w:t>Vi har nu brugt udbygningen af motionscenteret over 1 år.</w:t>
      </w:r>
    </w:p>
    <w:p w14:paraId="6DEC4069" w14:textId="1E53D25A" w:rsidR="007860AE" w:rsidRDefault="007860AE" w:rsidP="004001CB">
      <w:r>
        <w:t>Selve udbygningen</w:t>
      </w:r>
      <w:r w:rsidR="007C3218">
        <w:t xml:space="preserve"> -</w:t>
      </w:r>
      <w:r>
        <w:t xml:space="preserve"> reception og omklædning</w:t>
      </w:r>
      <w:r w:rsidR="007C3218">
        <w:t xml:space="preserve"> -</w:t>
      </w:r>
      <w:r>
        <w:t xml:space="preserve"> har fungeret perfekt.</w:t>
      </w:r>
    </w:p>
    <w:p w14:paraId="63EE9D10" w14:textId="171CA373" w:rsidR="007860AE" w:rsidRDefault="007860AE" w:rsidP="004001CB">
      <w:r>
        <w:t>Betalingsdelen er vi ikke helt tilfredse med</w:t>
      </w:r>
      <w:r w:rsidR="002E2E9B">
        <w:t xml:space="preserve">, da det har drillet en del, og vi lægger os fladt ned og siger undskyld. </w:t>
      </w:r>
    </w:p>
    <w:p w14:paraId="0BA0F11F" w14:textId="40B73ADC" w:rsidR="002E2E9B" w:rsidRDefault="002E2E9B" w:rsidP="004001CB">
      <w:r>
        <w:t>Vi arbejder hård</w:t>
      </w:r>
      <w:r w:rsidR="007C3218">
        <w:t>t</w:t>
      </w:r>
      <w:r>
        <w:t xml:space="preserve"> på</w:t>
      </w:r>
      <w:r w:rsidR="004D3AA4">
        <w:t>,</w:t>
      </w:r>
      <w:r>
        <w:t xml:space="preserve"> </w:t>
      </w:r>
      <w:r w:rsidR="004D3AA4">
        <w:t>at de sidste ”fejl” bliver tilrettet.</w:t>
      </w:r>
    </w:p>
    <w:p w14:paraId="7D1790C0" w14:textId="0382992A" w:rsidR="004D3AA4" w:rsidRDefault="004D3AA4" w:rsidP="004001CB">
      <w:r>
        <w:t>Ved indførelse af IT-systemet har vi prøvet at gøre det så let for jer, men så sandelig også for adm. i Firmaidræt Køge.</w:t>
      </w:r>
    </w:p>
    <w:p w14:paraId="79655CA5" w14:textId="10611BFA" w:rsidR="007860AE" w:rsidRDefault="004D3AA4" w:rsidP="004001CB">
      <w:r>
        <w:t>Jeg skal beklage de ulemper det har givet, jeg håber, vi er tæt på, at systemet virker ”perfekt”</w:t>
      </w:r>
    </w:p>
    <w:p w14:paraId="787B0030" w14:textId="47850C74" w:rsidR="00521B2B" w:rsidRDefault="00521B2B" w:rsidP="004001CB">
      <w:r>
        <w:t xml:space="preserve">Stor tak til Susanne og Mette for deres store </w:t>
      </w:r>
      <w:r w:rsidR="007C3218">
        <w:t>indsat med at få Conventus til at fungere tilfredsstillende.</w:t>
      </w:r>
    </w:p>
    <w:p w14:paraId="6E0AD706" w14:textId="383C1C39" w:rsidR="00EA2733" w:rsidRDefault="009B58E7" w:rsidP="004001CB">
      <w:r>
        <w:t>Susanne fortæller senere om Motionscenteret m.m.</w:t>
      </w:r>
    </w:p>
    <w:p w14:paraId="75138B99" w14:textId="09DF6512" w:rsidR="00BE40B6" w:rsidRDefault="00BE40B6" w:rsidP="004001CB"/>
    <w:p w14:paraId="5A351A03" w14:textId="77F14047" w:rsidR="00BE40B6" w:rsidRPr="00AB5F17" w:rsidRDefault="00BE40B6" w:rsidP="004001CB">
      <w:pPr>
        <w:rPr>
          <w:b/>
          <w:sz w:val="28"/>
          <w:szCs w:val="28"/>
        </w:rPr>
      </w:pPr>
      <w:r w:rsidRPr="00AB5F17">
        <w:rPr>
          <w:b/>
          <w:sz w:val="28"/>
          <w:szCs w:val="28"/>
        </w:rPr>
        <w:t>Padelbaner</w:t>
      </w:r>
    </w:p>
    <w:p w14:paraId="567E1EA4" w14:textId="46A9F0B6" w:rsidR="00BE40B6" w:rsidRDefault="00BE40B6" w:rsidP="004001CB">
      <w:r>
        <w:t xml:space="preserve">Som </w:t>
      </w:r>
      <w:r w:rsidR="007C3218">
        <w:t>I</w:t>
      </w:r>
      <w:r>
        <w:t xml:space="preserve"> måske har hørt og set, er vi i samarbejde med Køge Badminton Klub og Ravnsborghallen ved at lave 2 padelbaner på græsset udenfor </w:t>
      </w:r>
      <w:r w:rsidR="00546F67">
        <w:t xml:space="preserve">cafeteriet. </w:t>
      </w:r>
    </w:p>
    <w:p w14:paraId="7C6A3807" w14:textId="670AF6B4" w:rsidR="00546F67" w:rsidRDefault="00546F67" w:rsidP="004001CB">
      <w:r>
        <w:t xml:space="preserve">Padel er en mellemting mellem tennis og </w:t>
      </w:r>
      <w:r w:rsidR="00DF62B2">
        <w:t xml:space="preserve">squash. </w:t>
      </w:r>
      <w:r w:rsidR="000E42ED">
        <w:t>Hver b</w:t>
      </w:r>
      <w:r w:rsidR="00DF62B2">
        <w:t xml:space="preserve">ane er 10 </w:t>
      </w:r>
      <w:r w:rsidR="000E42ED">
        <w:t>x</w:t>
      </w:r>
      <w:r w:rsidR="00DF62B2">
        <w:t xml:space="preserve"> 20 meter med glasvæg m.m. Underlag er kunstgræs med sand.</w:t>
      </w:r>
    </w:p>
    <w:p w14:paraId="44BAFD69" w14:textId="10E20D54" w:rsidR="00DF62B2" w:rsidRDefault="00DF62B2" w:rsidP="004001CB">
      <w:r>
        <w:t>Vi har købt 2 baner, som koster ca. 1 mio. kr. i alt inkl. app til adgangskontrol, betaling, reservation af bane</w:t>
      </w:r>
      <w:r w:rsidR="00494B4B">
        <w:t>r og meget andet.</w:t>
      </w:r>
    </w:p>
    <w:p w14:paraId="4B26016B" w14:textId="64688C5F" w:rsidR="00494B4B" w:rsidRDefault="00D87ACB" w:rsidP="004001CB">
      <w:r>
        <w:t>Padel er den sport i Danmark, der har den største fremgang. Vi</w:t>
      </w:r>
      <w:r w:rsidR="000E42ED">
        <w:t xml:space="preserve"> har</w:t>
      </w:r>
      <w:r>
        <w:t xml:space="preserve"> </w:t>
      </w:r>
      <w:r w:rsidR="000E42ED">
        <w:t xml:space="preserve">pt. </w:t>
      </w:r>
      <w:r>
        <w:t>ingen konkurrenter i nærheden.</w:t>
      </w:r>
    </w:p>
    <w:p w14:paraId="5280B119" w14:textId="26B4C910" w:rsidR="000E42ED" w:rsidRDefault="000E42ED" w:rsidP="004001CB">
      <w:r>
        <w:t>De 3 part</w:t>
      </w:r>
      <w:r w:rsidR="007C3218">
        <w:t>n</w:t>
      </w:r>
      <w:r>
        <w:t>ere har lavet en samarbejdsaftale. Hver af de 3 part</w:t>
      </w:r>
      <w:r w:rsidR="007C3218">
        <w:t>n</w:t>
      </w:r>
      <w:r>
        <w:t>ere indskyder ca. kr. 333.000,-.</w:t>
      </w:r>
    </w:p>
    <w:p w14:paraId="3C7EA2E9" w14:textId="33E96D1F" w:rsidR="000E42ED" w:rsidRDefault="000E42ED" w:rsidP="004001CB">
      <w:r>
        <w:t xml:space="preserve">Dansk Firmaidrætsforbunds </w:t>
      </w:r>
      <w:r>
        <w:rPr>
          <w:b/>
          <w:bCs/>
        </w:rPr>
        <w:t>Lokalforeningspulje</w:t>
      </w:r>
      <w:r>
        <w:t xml:space="preserve"> støtter Firmaidræt Køge med kr. 200.000,-.</w:t>
      </w:r>
    </w:p>
    <w:p w14:paraId="78096B3F" w14:textId="77777777" w:rsidR="000E42ED" w:rsidRDefault="000E42ED" w:rsidP="004001CB">
      <w:r>
        <w:t>Vi er meget taknemlig for Dansk Firmaidrætsforbunds støtte, tak til Styrelsen.</w:t>
      </w:r>
    </w:p>
    <w:p w14:paraId="1D0C1807" w14:textId="02B89BA5" w:rsidR="000E42ED" w:rsidRDefault="000E42ED" w:rsidP="004001CB">
      <w:r>
        <w:t>Sannie</w:t>
      </w:r>
      <w:r w:rsidR="004B6EA7">
        <w:t>!</w:t>
      </w:r>
      <w:r>
        <w:t xml:space="preserve"> også en stor tak for din store hjælp med ansøgningen til Forbundet og med hjælpen til udarbejdelse af samarbejdsaftalen.</w:t>
      </w:r>
    </w:p>
    <w:p w14:paraId="4344951E" w14:textId="72E4C845" w:rsidR="005D5204" w:rsidRPr="000E42ED" w:rsidRDefault="005D5204" w:rsidP="004001CB">
      <w:r>
        <w:t>Her skal også siges stor tak til Køge Kommune for opbakningen til etablering af banerne.</w:t>
      </w:r>
    </w:p>
    <w:p w14:paraId="55E810BD" w14:textId="7EED53EA" w:rsidR="00DF62B2" w:rsidRDefault="005D5204" w:rsidP="004001CB">
      <w:r>
        <w:t>Vi forventer ibrugtagning medio maj.</w:t>
      </w:r>
    </w:p>
    <w:p w14:paraId="6D905BB9" w14:textId="77777777" w:rsidR="00BE40B6" w:rsidRDefault="00BE40B6" w:rsidP="004001CB"/>
    <w:p w14:paraId="571896E6" w14:textId="77777777" w:rsidR="007860AE" w:rsidRDefault="007860AE" w:rsidP="004001CB"/>
    <w:p w14:paraId="029CAB0B" w14:textId="77777777" w:rsidR="00283D42" w:rsidRPr="00C605BF" w:rsidRDefault="00283D42" w:rsidP="004001CB">
      <w:pPr>
        <w:rPr>
          <w:b/>
        </w:rPr>
      </w:pPr>
      <w:r w:rsidRPr="00AB5F17">
        <w:rPr>
          <w:b/>
          <w:sz w:val="28"/>
          <w:szCs w:val="28"/>
        </w:rPr>
        <w:t>Bike &amp; Run Stafetten</w:t>
      </w:r>
    </w:p>
    <w:p w14:paraId="4F5A64FD" w14:textId="66401D39" w:rsidR="00283D42" w:rsidRDefault="007451B1" w:rsidP="004001CB">
      <w:r>
        <w:t xml:space="preserve">14. maj </w:t>
      </w:r>
      <w:r w:rsidR="00283D42">
        <w:t>201</w:t>
      </w:r>
      <w:r w:rsidR="00793C89">
        <w:t>9</w:t>
      </w:r>
      <w:r w:rsidR="00BD4E47">
        <w:t xml:space="preserve"> </w:t>
      </w:r>
      <w:r w:rsidR="00283D42">
        <w:t xml:space="preserve">var </w:t>
      </w:r>
      <w:r w:rsidR="00793C89">
        <w:t>5</w:t>
      </w:r>
      <w:r w:rsidR="005618FD">
        <w:t>.</w:t>
      </w:r>
      <w:r w:rsidR="00283D42">
        <w:t xml:space="preserve"> år med Bike &amp; Run Stafetten i Køge</w:t>
      </w:r>
      <w:r w:rsidR="00086002">
        <w:t>,</w:t>
      </w:r>
      <w:r w:rsidR="00283D42">
        <w:t xml:space="preserve"> hvor der blev afviklet 3x5 km løb samt 2x12,6 km cykling, hermed gennemførte holdet en maraton.</w:t>
      </w:r>
    </w:p>
    <w:p w14:paraId="59E12D41" w14:textId="1A89B912" w:rsidR="001A0CD5" w:rsidRDefault="001A0CD5" w:rsidP="004001CB">
      <w:r>
        <w:t xml:space="preserve">Vi lavede </w:t>
      </w:r>
      <w:r w:rsidR="00A07790">
        <w:t>ingen nye ruter i 201</w:t>
      </w:r>
      <w:r w:rsidR="000A7EDC">
        <w:t>9</w:t>
      </w:r>
      <w:r w:rsidR="00A07790">
        <w:t>.</w:t>
      </w:r>
      <w:r>
        <w:t xml:space="preserve"> </w:t>
      </w:r>
    </w:p>
    <w:p w14:paraId="2E92044F" w14:textId="77777777" w:rsidR="00283D42" w:rsidRDefault="001A0CD5" w:rsidP="004001CB">
      <w:r>
        <w:t xml:space="preserve">Vi brugte meget af vores erfaring fra </w:t>
      </w:r>
      <w:r w:rsidR="00695935">
        <w:t>de foregående år</w:t>
      </w:r>
      <w:r>
        <w:t>, derfor kom vi ”lettere” igennem eventen.</w:t>
      </w:r>
    </w:p>
    <w:p w14:paraId="32BC218B" w14:textId="0CB967D7" w:rsidR="00A07790" w:rsidRDefault="001A0CD5" w:rsidP="004001CB">
      <w:r>
        <w:t xml:space="preserve">Der var </w:t>
      </w:r>
      <w:r w:rsidR="000A7EDC">
        <w:t>46</w:t>
      </w:r>
      <w:r w:rsidR="00283D42">
        <w:t xml:space="preserve"> tilmeldt</w:t>
      </w:r>
      <w:r>
        <w:t>e</w:t>
      </w:r>
      <w:r w:rsidR="00A07790">
        <w:t xml:space="preserve"> hold, </w:t>
      </w:r>
      <w:r w:rsidR="00695935">
        <w:t xml:space="preserve">det var </w:t>
      </w:r>
      <w:r w:rsidR="000A7EDC">
        <w:t>7</w:t>
      </w:r>
      <w:r>
        <w:t xml:space="preserve"> hold </w:t>
      </w:r>
      <w:r w:rsidR="00695935">
        <w:t>flere</w:t>
      </w:r>
      <w:r>
        <w:t xml:space="preserve"> end i 201</w:t>
      </w:r>
      <w:r w:rsidR="000A7EDC">
        <w:t>8</w:t>
      </w:r>
      <w:r>
        <w:t>.</w:t>
      </w:r>
      <w:r w:rsidR="005B721A">
        <w:t xml:space="preserve"> </w:t>
      </w:r>
    </w:p>
    <w:p w14:paraId="765F98FA" w14:textId="77777777" w:rsidR="00A07790" w:rsidRDefault="005B721A" w:rsidP="004001CB">
      <w:r>
        <w:t>Vejret</w:t>
      </w:r>
      <w:r w:rsidR="00344AA9">
        <w:t xml:space="preserve"> </w:t>
      </w:r>
      <w:r w:rsidR="001A0CD5">
        <w:t xml:space="preserve">viste </w:t>
      </w:r>
      <w:r w:rsidR="00981F8A">
        <w:t>sig fra den</w:t>
      </w:r>
      <w:r w:rsidR="001A0CD5">
        <w:t xml:space="preserve"> gode side. </w:t>
      </w:r>
    </w:p>
    <w:p w14:paraId="4C7C9399" w14:textId="625904AE" w:rsidR="00981F8A" w:rsidRDefault="00981F8A" w:rsidP="004001CB">
      <w:r>
        <w:t>Som noget nyt startede løberne og cyklisterne næsten på samme tidspunkt (2 min. imellem dem). Herefter skiftede løberne og cyklisterne når de kom i mål.</w:t>
      </w:r>
      <w:r w:rsidR="0092666D">
        <w:t xml:space="preserve"> </w:t>
      </w:r>
      <w:r>
        <w:t>Dette gjorde</w:t>
      </w:r>
      <w:r w:rsidR="007451B1">
        <w:t>,</w:t>
      </w:r>
      <w:r>
        <w:t xml:space="preserve"> at arrangementet blev hurtigere gennemført. </w:t>
      </w:r>
    </w:p>
    <w:p w14:paraId="62373A42" w14:textId="006BA432" w:rsidR="00981F8A" w:rsidRDefault="00981F8A" w:rsidP="004001CB">
      <w:r>
        <w:t>De mange deltagere og deres ”</w:t>
      </w:r>
      <w:r w:rsidR="007451B1">
        <w:t>hepper</w:t>
      </w:r>
      <w:r w:rsidR="000710D2">
        <w:t>e</w:t>
      </w:r>
      <w:r>
        <w:t>” blev efter løbet og hyggede sig på stadion eller i cafeteriet.</w:t>
      </w:r>
    </w:p>
    <w:p w14:paraId="6023BF12" w14:textId="33513D38" w:rsidR="000A7EDC" w:rsidRDefault="000A7EDC" w:rsidP="004001CB">
      <w:r>
        <w:t>Vi solgte 102 portioner Bike &amp; Run pølser med kartoffelsalat.</w:t>
      </w:r>
    </w:p>
    <w:p w14:paraId="7BC2E278" w14:textId="77777777" w:rsidR="001A0CD5" w:rsidRDefault="00A07790" w:rsidP="004001CB">
      <w:r>
        <w:t xml:space="preserve">Alt i alt forløb </w:t>
      </w:r>
      <w:r w:rsidR="00A245AC">
        <w:t>arr</w:t>
      </w:r>
      <w:r w:rsidR="00531A07">
        <w:t>angement</w:t>
      </w:r>
      <w:r w:rsidR="00A245AC">
        <w:t>et</w:t>
      </w:r>
      <w:r>
        <w:t xml:space="preserve"> godt. </w:t>
      </w:r>
      <w:r w:rsidR="00126542">
        <w:t xml:space="preserve">Vi har fået </w:t>
      </w:r>
      <w:r w:rsidR="00FD069E">
        <w:t>ros fra deltagerne</w:t>
      </w:r>
      <w:r w:rsidR="00981F8A">
        <w:t>.</w:t>
      </w:r>
      <w:r w:rsidR="00FD069E">
        <w:t xml:space="preserve"> </w:t>
      </w:r>
    </w:p>
    <w:p w14:paraId="7E771664" w14:textId="1CB98EE3" w:rsidR="00FD069E" w:rsidRDefault="00723678" w:rsidP="004C791C">
      <w:pPr>
        <w:jc w:val="both"/>
      </w:pPr>
      <w:r>
        <w:t>En</w:t>
      </w:r>
      <w:r w:rsidR="00FD069E">
        <w:t xml:space="preserve"> </w:t>
      </w:r>
      <w:r>
        <w:t>meget stor tak til udvalget for stort og ”stærkt” arbejde, til alle hjælpere på dagene samt til vores sponsorer</w:t>
      </w:r>
      <w:r w:rsidR="005C630D">
        <w:t>:</w:t>
      </w:r>
      <w:r w:rsidR="00342329">
        <w:t xml:space="preserve"> </w:t>
      </w:r>
      <w:r w:rsidR="004C791C">
        <w:t xml:space="preserve"> (LørdagsAvisen, XL-Byg Køge, Din Tøjmand Køge, Cafe Hyggekrogh´en, SuperBrugsen Ølsemagle, Cafe Teestedet Køge Golfklub, Johnas Golf.dk Køge Golfklub, </w:t>
      </w:r>
      <w:r w:rsidR="005C630D">
        <w:t>MD Rustfri Stål, Sydbank, Breschel-Sport)</w:t>
      </w:r>
      <w:r w:rsidR="00342329">
        <w:t>.</w:t>
      </w:r>
    </w:p>
    <w:p w14:paraId="39A303D2" w14:textId="55604E5A" w:rsidR="00FD069E" w:rsidRDefault="00FD069E" w:rsidP="004001CB">
      <w:r>
        <w:t>Løbet afvikle</w:t>
      </w:r>
      <w:r w:rsidR="00813ECE">
        <w:t>s</w:t>
      </w:r>
      <w:r>
        <w:t xml:space="preserve"> i 20</w:t>
      </w:r>
      <w:r w:rsidR="000A7EDC">
        <w:t>20</w:t>
      </w:r>
      <w:r>
        <w:t xml:space="preserve"> den </w:t>
      </w:r>
      <w:r w:rsidR="000A06A6">
        <w:t>1</w:t>
      </w:r>
      <w:r w:rsidR="000A7EDC">
        <w:t>2</w:t>
      </w:r>
      <w:r>
        <w:t>. maj. Udvalget har været i gang et stykke tid.</w:t>
      </w:r>
    </w:p>
    <w:p w14:paraId="6AAAC542" w14:textId="3C86C3EB" w:rsidR="000A7EDC" w:rsidRDefault="000A7EDC" w:rsidP="004001CB">
      <w:r>
        <w:t>Som noget nyt kan ”gående” også tilmelde sig løbet, holdet med en/flere gående kan ikke vinde løbet, da vi ikke kan kontroller</w:t>
      </w:r>
      <w:r w:rsidR="000710D2">
        <w:t>e</w:t>
      </w:r>
      <w:r>
        <w:t xml:space="preserve"> om den gående løber.</w:t>
      </w:r>
    </w:p>
    <w:p w14:paraId="3DD6751E" w14:textId="77777777" w:rsidR="00FD069E" w:rsidRDefault="00FD069E" w:rsidP="004001CB">
      <w:r>
        <w:t>Vi håber</w:t>
      </w:r>
      <w:r w:rsidR="00254B6A">
        <w:t>,</w:t>
      </w:r>
      <w:r w:rsidR="00A52DEE">
        <w:t xml:space="preserve"> at alle vil være med igen i år</w:t>
      </w:r>
      <w:r>
        <w:t xml:space="preserve"> samt være med til at udbrede kendskab til løbet.</w:t>
      </w:r>
    </w:p>
    <w:p w14:paraId="6757D3F7" w14:textId="77777777" w:rsidR="00A5748F" w:rsidRDefault="00A5748F" w:rsidP="004001CB">
      <w:r>
        <w:t>I år har vi</w:t>
      </w:r>
      <w:r w:rsidR="00254B6A">
        <w:t xml:space="preserve"> igen</w:t>
      </w:r>
      <w:r>
        <w:t xml:space="preserve"> </w:t>
      </w:r>
      <w:r w:rsidR="00833A0F">
        <w:t>Lø</w:t>
      </w:r>
      <w:r w:rsidR="00254B6A">
        <w:t>rdagsAvisen som mediesponsor</w:t>
      </w:r>
      <w:r w:rsidR="00342329">
        <w:t xml:space="preserve"> samt mange sponsorer der sponsorerer gaver.</w:t>
      </w:r>
    </w:p>
    <w:p w14:paraId="4868EFC6" w14:textId="77777777" w:rsidR="00D74D67" w:rsidRDefault="00D74D67" w:rsidP="004001CB">
      <w:pPr>
        <w:rPr>
          <w:b/>
          <w:sz w:val="28"/>
          <w:szCs w:val="28"/>
          <w:highlight w:val="yellow"/>
        </w:rPr>
      </w:pPr>
    </w:p>
    <w:p w14:paraId="2F6BA34B" w14:textId="7B6EA16A" w:rsidR="0016165C" w:rsidRPr="00745903" w:rsidRDefault="0016165C" w:rsidP="004001CB">
      <w:pPr>
        <w:rPr>
          <w:sz w:val="28"/>
          <w:szCs w:val="28"/>
        </w:rPr>
      </w:pPr>
      <w:r w:rsidRPr="00AB5F17">
        <w:rPr>
          <w:b/>
          <w:sz w:val="28"/>
          <w:szCs w:val="28"/>
        </w:rPr>
        <w:t>Rigtige Mænd</w:t>
      </w:r>
      <w:r w:rsidR="00960EEE">
        <w:rPr>
          <w:b/>
          <w:sz w:val="28"/>
          <w:szCs w:val="28"/>
        </w:rPr>
        <w:t xml:space="preserve"> </w:t>
      </w:r>
      <w:r w:rsidR="00960EEE" w:rsidRPr="00960EEE">
        <w:rPr>
          <w:bCs/>
        </w:rPr>
        <w:t>(Mette Helt)</w:t>
      </w:r>
    </w:p>
    <w:p w14:paraId="4F6431B0" w14:textId="06951DBB" w:rsidR="00E36F68" w:rsidRDefault="00E36F68" w:rsidP="004001CB">
      <w:r>
        <w:t xml:space="preserve">For </w:t>
      </w:r>
      <w:r w:rsidR="007669FB">
        <w:t>3</w:t>
      </w:r>
      <w:r w:rsidR="00351480">
        <w:t>.</w:t>
      </w:r>
      <w:r>
        <w:t xml:space="preserve"> gang har vi afholdt Rigtige Mænd Løbe</w:t>
      </w:r>
      <w:r w:rsidR="00A52DEE">
        <w:t>t</w:t>
      </w:r>
      <w:r>
        <w:t xml:space="preserve">. Det blev afviklet den </w:t>
      </w:r>
      <w:r w:rsidR="007669FB">
        <w:t>4</w:t>
      </w:r>
      <w:r>
        <w:t xml:space="preserve">. </w:t>
      </w:r>
      <w:r w:rsidR="00351480">
        <w:t>juni</w:t>
      </w:r>
      <w:r>
        <w:t xml:space="preserve"> 201</w:t>
      </w:r>
      <w:r w:rsidR="007669FB">
        <w:t>9</w:t>
      </w:r>
      <w:r>
        <w:t>.</w:t>
      </w:r>
    </w:p>
    <w:p w14:paraId="51D304AE" w14:textId="6798964C" w:rsidR="00940748" w:rsidRDefault="00940748" w:rsidP="004001CB">
      <w:r>
        <w:t>Som optakt til løbet, var der lavet et træningsforløb for ”rigtige mænd” på 1</w:t>
      </w:r>
      <w:r w:rsidR="007669FB">
        <w:t>1</w:t>
      </w:r>
      <w:r>
        <w:t xml:space="preserve"> uger.</w:t>
      </w:r>
    </w:p>
    <w:p w14:paraId="27675596" w14:textId="23453A97" w:rsidR="00940748" w:rsidRDefault="00940748" w:rsidP="004001CB">
      <w:r>
        <w:t xml:space="preserve">Til træningsforløbet </w:t>
      </w:r>
      <w:r w:rsidR="00847E14">
        <w:t xml:space="preserve">mødte </w:t>
      </w:r>
      <w:r w:rsidR="007669FB">
        <w:t xml:space="preserve">40 håbefulde mænd op. </w:t>
      </w:r>
      <w:r>
        <w:t>De startede med at blive vejet m.m. og det blev de yderligere 2 gange i forløbet. De deltog i crossfit, løbetræning, styrketræning samt træning i motionscenteret. Der blev gået til den</w:t>
      </w:r>
      <w:r w:rsidR="0068435E">
        <w:t>,</w:t>
      </w:r>
      <w:r>
        <w:t xml:space="preserve"> men samtidig blev der hygget. </w:t>
      </w:r>
      <w:r w:rsidR="007669FB">
        <w:t>Der var 35 aktive mænd som gennemførte træningen, de brugte flittigt vore</w:t>
      </w:r>
      <w:r w:rsidR="00F04B0A">
        <w:t>s</w:t>
      </w:r>
      <w:r w:rsidR="00DE5D1C">
        <w:t xml:space="preserve"> </w:t>
      </w:r>
      <w:r w:rsidR="007669FB">
        <w:t xml:space="preserve"> Facebookside. </w:t>
      </w:r>
    </w:p>
    <w:p w14:paraId="424B352E" w14:textId="0BA6ADC2" w:rsidR="00E36F68" w:rsidRDefault="00E36F68" w:rsidP="004001CB">
      <w:r>
        <w:t xml:space="preserve">Løbet blev afviklet i et samarbejde med Dansk Firmaidrætsforbund. Løbet blev økonomisk støttet af Nordea </w:t>
      </w:r>
      <w:r w:rsidR="00085D1C">
        <w:t>fonden</w:t>
      </w:r>
      <w:r w:rsidR="007669FB">
        <w:t>, der støttede løbet med 16 tkr.</w:t>
      </w:r>
    </w:p>
    <w:p w14:paraId="5A440FCF" w14:textId="77777777" w:rsidR="00293A26" w:rsidRDefault="0068435E" w:rsidP="004001CB">
      <w:r>
        <w:t>Løbet blev afviklet i et meget flot vejr.</w:t>
      </w:r>
    </w:p>
    <w:p w14:paraId="001F59D6" w14:textId="3911145C" w:rsidR="00E36F68" w:rsidRDefault="00B23F6B" w:rsidP="004001CB">
      <w:r>
        <w:t>31</w:t>
      </w:r>
      <w:r w:rsidR="00383624">
        <w:t xml:space="preserve"> hold deltog i løbe</w:t>
      </w:r>
      <w:r w:rsidR="00A52DEE">
        <w:t>t</w:t>
      </w:r>
      <w:r w:rsidR="00383624">
        <w:t xml:space="preserve">, der var plads til flere, men deltagerne havde en festlig </w:t>
      </w:r>
      <w:r w:rsidR="00A52DEE">
        <w:t>dag, hvor der blev gået til den</w:t>
      </w:r>
      <w:r w:rsidR="00383624">
        <w:t xml:space="preserve"> ved de mange opgaver.</w:t>
      </w:r>
    </w:p>
    <w:p w14:paraId="4DC60DDB" w14:textId="190E7A9B" w:rsidR="00383624" w:rsidRDefault="00383624" w:rsidP="004001CB">
      <w:r>
        <w:t xml:space="preserve">Vi havde en opvarmer på, </w:t>
      </w:r>
      <w:r w:rsidR="00847E14">
        <w:t>det</w:t>
      </w:r>
      <w:r>
        <w:t xml:space="preserve"> var </w:t>
      </w:r>
      <w:r w:rsidR="00A52DEE">
        <w:t>til stor glæde for deltagerne. Jeg t</w:t>
      </w:r>
      <w:r>
        <w:t>ror også dette var med til, at eve</w:t>
      </w:r>
      <w:r w:rsidR="00A52DEE">
        <w:t>nten blev gennemført uden skader;</w:t>
      </w:r>
      <w:r>
        <w:t xml:space="preserve"> kun de ømme muskler</w:t>
      </w:r>
      <w:r w:rsidR="00A52DEE">
        <w:t>,</w:t>
      </w:r>
      <w:r>
        <w:t xml:space="preserve"> som deltager</w:t>
      </w:r>
      <w:r w:rsidR="00FB5BFC">
        <w:t>ne</w:t>
      </w:r>
      <w:r>
        <w:t xml:space="preserve"> havde de efterfølgende dage.</w:t>
      </w:r>
    </w:p>
    <w:p w14:paraId="420E5D5B" w14:textId="5B8243AE" w:rsidR="00383624" w:rsidRDefault="0070320D" w:rsidP="00B23F6B">
      <w:r>
        <w:t xml:space="preserve">Tak til vores </w:t>
      </w:r>
      <w:r w:rsidR="00D364E1">
        <w:t xml:space="preserve">lokale </w:t>
      </w:r>
      <w:r>
        <w:t xml:space="preserve">sponsorer: </w:t>
      </w:r>
      <w:r w:rsidR="00B23F6B" w:rsidRPr="00B23F6B">
        <w:rPr>
          <w:rFonts w:ascii="Calibri" w:hAnsi="Calibri" w:cs="Calibri"/>
        </w:rPr>
        <w:t>Herfølge Kleinsmedie, Sydbank, Lokalbolig, Sparekassen Kronjylland, Din Tøjmand, Reviplan, Cafe Tee, Køge Golfklub, golftræner Jonas Terkildsen, XL-Byg, Niemanns Maskinstation, SuperBrugsen Ølsemagle, ETK.</w:t>
      </w:r>
    </w:p>
    <w:p w14:paraId="2046549A" w14:textId="77777777" w:rsidR="00B23F6B" w:rsidRDefault="00343D54" w:rsidP="004001CB">
      <w:r>
        <w:t>Tak til udvalget og alle hjælperne.</w:t>
      </w:r>
    </w:p>
    <w:p w14:paraId="3DA7B468" w14:textId="12CCDE88" w:rsidR="0063747D" w:rsidRDefault="00B23F6B" w:rsidP="004001CB">
      <w:r>
        <w:t xml:space="preserve">Løbet i 2020 bliver </w:t>
      </w:r>
      <w:r w:rsidR="00343D54">
        <w:t xml:space="preserve">afvikles den </w:t>
      </w:r>
      <w:r w:rsidR="0063747D">
        <w:t>4</w:t>
      </w:r>
      <w:r w:rsidR="00343D54">
        <w:t xml:space="preserve">. juni, og udvalget er i gang med </w:t>
      </w:r>
      <w:r w:rsidR="00C87554">
        <w:t>for</w:t>
      </w:r>
      <w:r w:rsidR="00343D54">
        <w:t>arbejde</w:t>
      </w:r>
      <w:r w:rsidR="00C87554">
        <w:t>t</w:t>
      </w:r>
      <w:r w:rsidR="00343D54">
        <w:t xml:space="preserve">. </w:t>
      </w:r>
    </w:p>
    <w:p w14:paraId="65C0D98A" w14:textId="05CABA25" w:rsidR="00437711" w:rsidRDefault="00B23F6B" w:rsidP="004001CB">
      <w:r>
        <w:t xml:space="preserve">Også i </w:t>
      </w:r>
      <w:r w:rsidR="00437711">
        <w:t>20</w:t>
      </w:r>
      <w:r>
        <w:t>20</w:t>
      </w:r>
      <w:r w:rsidR="00437711">
        <w:t xml:space="preserve"> </w:t>
      </w:r>
      <w:r w:rsidR="0063747D">
        <w:t xml:space="preserve">er der igen </w:t>
      </w:r>
      <w:r w:rsidR="00437711">
        <w:t xml:space="preserve">et træningsforløb for </w:t>
      </w:r>
      <w:r w:rsidR="0063747D">
        <w:t>”</w:t>
      </w:r>
      <w:r w:rsidR="00437711">
        <w:t>rigtige mænd</w:t>
      </w:r>
      <w:r w:rsidR="0063747D">
        <w:t>”</w:t>
      </w:r>
      <w:r w:rsidR="00437711">
        <w:t>.</w:t>
      </w:r>
      <w:r>
        <w:t xml:space="preserve"> Der er over 20 tilmeldte til forløbet.</w:t>
      </w:r>
    </w:p>
    <w:p w14:paraId="32666238" w14:textId="77777777" w:rsidR="00E36F68" w:rsidRDefault="00E36F68" w:rsidP="004001CB"/>
    <w:p w14:paraId="21F90396" w14:textId="77777777" w:rsidR="002E0B6E" w:rsidRDefault="002E0B6E" w:rsidP="004001CB">
      <w:pPr>
        <w:rPr>
          <w:b/>
          <w:sz w:val="28"/>
          <w:szCs w:val="28"/>
          <w:highlight w:val="yellow"/>
        </w:rPr>
      </w:pPr>
    </w:p>
    <w:p w14:paraId="69862F85" w14:textId="26B158D4" w:rsidR="00960EEE" w:rsidRPr="001C23C2" w:rsidRDefault="00191B49" w:rsidP="004001CB">
      <w:pPr>
        <w:rPr>
          <w:b/>
          <w:sz w:val="28"/>
          <w:szCs w:val="28"/>
        </w:rPr>
      </w:pPr>
      <w:r w:rsidRPr="00AB5F17">
        <w:rPr>
          <w:b/>
          <w:sz w:val="28"/>
          <w:szCs w:val="28"/>
        </w:rPr>
        <w:lastRenderedPageBreak/>
        <w:t>Julemærkemarchen</w:t>
      </w:r>
      <w:r w:rsidR="00960EEE">
        <w:rPr>
          <w:b/>
          <w:sz w:val="28"/>
          <w:szCs w:val="28"/>
        </w:rPr>
        <w:t xml:space="preserve">  </w:t>
      </w:r>
      <w:r w:rsidR="00960EEE" w:rsidRPr="00960EEE">
        <w:rPr>
          <w:bCs/>
        </w:rPr>
        <w:t>(Mette Helt</w:t>
      </w:r>
      <w:r w:rsidR="00847E14">
        <w:rPr>
          <w:bCs/>
        </w:rPr>
        <w:t>/Finn</w:t>
      </w:r>
      <w:r w:rsidR="00960EEE" w:rsidRPr="00960EEE">
        <w:rPr>
          <w:bCs/>
        </w:rPr>
        <w:t>)</w:t>
      </w:r>
    </w:p>
    <w:p w14:paraId="5CDF55B9" w14:textId="47A82EDE" w:rsidR="00D234E6" w:rsidRDefault="00D234E6" w:rsidP="004A2079">
      <w:r>
        <w:t xml:space="preserve">For </w:t>
      </w:r>
      <w:r w:rsidR="00BA5783">
        <w:t>3</w:t>
      </w:r>
      <w:r>
        <w:t xml:space="preserve">. gang afholdt vi Julemærkemarchen. </w:t>
      </w:r>
    </w:p>
    <w:p w14:paraId="7EE882A7" w14:textId="77777777" w:rsidR="001B4DE6" w:rsidRDefault="001B4DE6" w:rsidP="004A2079">
      <w:r>
        <w:t>Der var ruter på 5 og 10 km ud</w:t>
      </w:r>
      <w:r w:rsidR="004775E2">
        <w:t xml:space="preserve"> </w:t>
      </w:r>
      <w:r>
        <w:t>over åsen og i det nordlige Køge.</w:t>
      </w:r>
    </w:p>
    <w:p w14:paraId="38E948D0" w14:textId="77777777" w:rsidR="00D234E6" w:rsidRDefault="008D05D9" w:rsidP="004A2079">
      <w:r>
        <w:t xml:space="preserve">Vi havde igen fået lov til at bruge </w:t>
      </w:r>
      <w:r w:rsidR="001B4DE6">
        <w:t>Køge Gymnasiums Kantine.</w:t>
      </w:r>
    </w:p>
    <w:p w14:paraId="689B2F0C" w14:textId="77777777" w:rsidR="001B4DE6" w:rsidRDefault="001B4DE6" w:rsidP="004A2079">
      <w:r>
        <w:t>Det blev en fantastisk god dag, med megen liv f</w:t>
      </w:r>
      <w:r w:rsidR="004775E2">
        <w:t>ø</w:t>
      </w:r>
      <w:r>
        <w:t>r, under og efter marchen</w:t>
      </w:r>
    </w:p>
    <w:p w14:paraId="2468D73F" w14:textId="7F6B13D6" w:rsidR="00D234E6" w:rsidRDefault="00307C22" w:rsidP="004A2079">
      <w:r>
        <w:t xml:space="preserve">Køge Spillemandsforening underholdt </w:t>
      </w:r>
      <w:r w:rsidR="00847E14">
        <w:t>før</w:t>
      </w:r>
      <w:r>
        <w:t>, under og efter marchen, det var deltagerne meget glade for.</w:t>
      </w:r>
    </w:p>
    <w:p w14:paraId="65165756" w14:textId="366AE8D2" w:rsidR="00800C8C" w:rsidRDefault="00BD7F9E" w:rsidP="004A2079">
      <w:r>
        <w:t xml:space="preserve">Da dagen kom, blev vi </w:t>
      </w:r>
      <w:r w:rsidR="00307C22">
        <w:t>7</w:t>
      </w:r>
      <w:r w:rsidR="00BA5783">
        <w:t>21</w:t>
      </w:r>
      <w:r w:rsidR="004A2079" w:rsidRPr="004A2079">
        <w:t xml:space="preserve"> deltagere</w:t>
      </w:r>
      <w:r w:rsidR="00307C22">
        <w:t>,</w:t>
      </w:r>
      <w:r w:rsidR="00800C8C">
        <w:t xml:space="preserve"> </w:t>
      </w:r>
      <w:r w:rsidR="00BA5783">
        <w:t>61</w:t>
      </w:r>
      <w:r w:rsidR="00800C8C">
        <w:t xml:space="preserve"> mindre end i 201</w:t>
      </w:r>
      <w:r w:rsidR="00BA5783">
        <w:t>8</w:t>
      </w:r>
      <w:r w:rsidR="00800C8C">
        <w:t>.</w:t>
      </w:r>
      <w:r w:rsidR="00307C22">
        <w:t xml:space="preserve"> </w:t>
      </w:r>
    </w:p>
    <w:p w14:paraId="107B52E9" w14:textId="7967D35F" w:rsidR="00BD7F9E" w:rsidRDefault="00BD7F9E" w:rsidP="004A2079">
      <w:r>
        <w:t xml:space="preserve">Der blev solgt morgenbrød, drikkevarer, gløgg og æbleskiver </w:t>
      </w:r>
      <w:r w:rsidR="008E710F">
        <w:t>m.m. fra Køge Gymnasium samt</w:t>
      </w:r>
      <w:r>
        <w:t xml:space="preserve"> Krickethuset på Køge Stadion (det sidste som depot).</w:t>
      </w:r>
    </w:p>
    <w:p w14:paraId="6628614D" w14:textId="61DC9C48" w:rsidR="00BD7F9E" w:rsidRPr="004A2079" w:rsidRDefault="00BD7F9E" w:rsidP="004A2079">
      <w:r>
        <w:t>Der var mange</w:t>
      </w:r>
      <w:r w:rsidR="008E710F">
        <w:t xml:space="preserve">, </w:t>
      </w:r>
      <w:r>
        <w:t>som tilmeldte sig på selve dagen</w:t>
      </w:r>
      <w:r w:rsidR="00847E14">
        <w:t>;</w:t>
      </w:r>
      <w:r>
        <w:t xml:space="preserve"> der var livlig aktivitet på Gymnasiet.</w:t>
      </w:r>
    </w:p>
    <w:p w14:paraId="3629AAB4" w14:textId="67646772" w:rsidR="004A2079" w:rsidRDefault="000E761D" w:rsidP="004A2079">
      <w:r>
        <w:t>Lisbeth Zornig Andersen</w:t>
      </w:r>
      <w:r w:rsidR="00800C8C">
        <w:t xml:space="preserve"> å</w:t>
      </w:r>
      <w:r w:rsidR="004A2079" w:rsidRPr="004A2079">
        <w:t>bnede marchen</w:t>
      </w:r>
      <w:r>
        <w:t xml:space="preserve"> med en rigtig god tale</w:t>
      </w:r>
      <w:r w:rsidR="004A2079" w:rsidRPr="004A2079">
        <w:t>.</w:t>
      </w:r>
    </w:p>
    <w:p w14:paraId="53D6154F" w14:textId="10FF16DF" w:rsidR="00634D3F" w:rsidRDefault="00800C8C" w:rsidP="004A2079">
      <w:r>
        <w:t xml:space="preserve">Tak til vores sponsorer: </w:t>
      </w:r>
      <w:r w:rsidR="00634D3F" w:rsidRPr="00634D3F">
        <w:t xml:space="preserve">SuperBrugsen Ølsemagle, XL Byg, Hammershus Bageri, Din Tøjmand, Sandwichcafeen, Sydbank, Murer- og entreprenørfirmaet Niels Poulsen </w:t>
      </w:r>
      <w:r w:rsidR="00634D3F">
        <w:t>ApS.</w:t>
      </w:r>
      <w:r w:rsidR="00634D3F" w:rsidRPr="00634D3F">
        <w:t xml:space="preserve"> og Fiskemanden fra Kystvejen</w:t>
      </w:r>
      <w:r w:rsidR="00634D3F">
        <w:t>.</w:t>
      </w:r>
    </w:p>
    <w:p w14:paraId="7FBBF9C0" w14:textId="2740CCF8" w:rsidR="0045169E" w:rsidRPr="004A2079" w:rsidRDefault="0045169E" w:rsidP="004A2079">
      <w:r>
        <w:t xml:space="preserve">En tak til Mette og Jørgen for en meget stor arbejdsindsats </w:t>
      </w:r>
      <w:r w:rsidR="00847E14">
        <w:t>i</w:t>
      </w:r>
      <w:r w:rsidR="00433176">
        <w:t xml:space="preserve"> forbindelse med</w:t>
      </w:r>
      <w:r>
        <w:t xml:space="preserve"> arrangement</w:t>
      </w:r>
      <w:r w:rsidR="00433176">
        <w:t>et</w:t>
      </w:r>
      <w:r>
        <w:t>.</w:t>
      </w:r>
    </w:p>
    <w:p w14:paraId="69693A80" w14:textId="77777777" w:rsidR="004A2079" w:rsidRPr="004A2079" w:rsidRDefault="0045169E" w:rsidP="004A2079">
      <w:r>
        <w:t>Også e</w:t>
      </w:r>
      <w:r w:rsidR="00BD7F9E">
        <w:t xml:space="preserve">n kæmpe tak </w:t>
      </w:r>
      <w:r w:rsidR="004A2079" w:rsidRPr="004A2079">
        <w:t xml:space="preserve">til </w:t>
      </w:r>
      <w:r w:rsidR="00800C8C">
        <w:t xml:space="preserve">udvalget og </w:t>
      </w:r>
      <w:r w:rsidR="004A2079" w:rsidRPr="004A2079">
        <w:t>alle hjælperne</w:t>
      </w:r>
      <w:r w:rsidR="00BD7F9E">
        <w:t xml:space="preserve"> for en fantasti</w:t>
      </w:r>
      <w:r w:rsidR="008E710F">
        <w:t>sk</w:t>
      </w:r>
      <w:r w:rsidR="00BD7F9E">
        <w:t xml:space="preserve"> indsat</w:t>
      </w:r>
      <w:r w:rsidR="00E11EC4">
        <w:t>s</w:t>
      </w:r>
      <w:r w:rsidR="00BD7F9E">
        <w:t xml:space="preserve"> også denne dag.</w:t>
      </w:r>
    </w:p>
    <w:p w14:paraId="2E967F76" w14:textId="0F426786" w:rsidR="005D7BE3" w:rsidRDefault="008E710F" w:rsidP="004001CB">
      <w:pPr>
        <w:rPr>
          <w:b/>
          <w:sz w:val="28"/>
          <w:szCs w:val="28"/>
        </w:rPr>
      </w:pPr>
      <w:r>
        <w:t>Vi h</w:t>
      </w:r>
      <w:r w:rsidR="004A2079" w:rsidRPr="004A2079">
        <w:t>ar sa</w:t>
      </w:r>
      <w:r w:rsidR="00E11EC4">
        <w:t>g</w:t>
      </w:r>
      <w:r w:rsidR="004A2079" w:rsidRPr="004A2079">
        <w:t>t ja til 20</w:t>
      </w:r>
      <w:r w:rsidR="00634D3F">
        <w:t>20</w:t>
      </w:r>
      <w:r w:rsidR="004A2079" w:rsidRPr="004A2079">
        <w:t xml:space="preserve"> </w:t>
      </w:r>
      <w:r w:rsidR="00847E14">
        <w:t xml:space="preserve">det bliver </w:t>
      </w:r>
      <w:r w:rsidR="00634D3F">
        <w:t>6</w:t>
      </w:r>
      <w:r w:rsidR="004A2079" w:rsidRPr="004A2079">
        <w:t>. dec</w:t>
      </w:r>
      <w:r w:rsidR="00BD7F9E">
        <w:t>ember.</w:t>
      </w:r>
    </w:p>
    <w:p w14:paraId="5A4C6020" w14:textId="77777777" w:rsidR="009E06DD" w:rsidRDefault="009E06DD" w:rsidP="004001CB">
      <w:pPr>
        <w:rPr>
          <w:b/>
          <w:sz w:val="28"/>
          <w:szCs w:val="28"/>
          <w:highlight w:val="green"/>
        </w:rPr>
      </w:pPr>
    </w:p>
    <w:p w14:paraId="5EA49274" w14:textId="35640CD0" w:rsidR="0040556B" w:rsidRPr="00745903" w:rsidRDefault="0040556B" w:rsidP="004001CB">
      <w:pPr>
        <w:rPr>
          <w:b/>
          <w:sz w:val="28"/>
          <w:szCs w:val="28"/>
        </w:rPr>
      </w:pPr>
      <w:r w:rsidRPr="00AB5F17">
        <w:rPr>
          <w:b/>
          <w:sz w:val="28"/>
          <w:szCs w:val="28"/>
        </w:rPr>
        <w:t>Hallen</w:t>
      </w:r>
    </w:p>
    <w:p w14:paraId="6A935C02" w14:textId="77777777" w:rsidR="00C34168" w:rsidRDefault="0040556B" w:rsidP="004001CB">
      <w:r>
        <w:t>Firmaidræt Køge har 3 medlemmer i bestyrelsen for hallen: Helle Watts, formand – Jan Nielsen, kasserer – Poul Henning Vive.</w:t>
      </w:r>
    </w:p>
    <w:p w14:paraId="323D99D6" w14:textId="7136B9E3" w:rsidR="0040556B" w:rsidRDefault="0040556B" w:rsidP="004001CB">
      <w:r>
        <w:t>Derudover er Køge Badminton Klub repræsenteret af 1 person og Køge Kommune har 2 repræsentanter i bestyrelsen.</w:t>
      </w:r>
    </w:p>
    <w:p w14:paraId="5B86261C" w14:textId="3A546EE9" w:rsidR="00165E03" w:rsidRDefault="00165E03" w:rsidP="004001CB">
      <w:pPr>
        <w:rPr>
          <w:b/>
        </w:rPr>
      </w:pPr>
      <w:r>
        <w:t xml:space="preserve">Tak til vores repræsentanter for jeres store indsats i Ravnsborghallens </w:t>
      </w:r>
      <w:r w:rsidR="0023426D">
        <w:t>bestyrelse.</w:t>
      </w:r>
    </w:p>
    <w:p w14:paraId="004369CF" w14:textId="77777777" w:rsidR="0040556B" w:rsidRPr="00637EAF" w:rsidRDefault="0040556B" w:rsidP="004001CB">
      <w:pPr>
        <w:rPr>
          <w:b/>
        </w:rPr>
      </w:pPr>
    </w:p>
    <w:p w14:paraId="353ECD1E" w14:textId="77777777" w:rsidR="00520839" w:rsidRPr="00305925" w:rsidRDefault="00264E73" w:rsidP="004001CB">
      <w:pPr>
        <w:rPr>
          <w:b/>
          <w:sz w:val="28"/>
          <w:szCs w:val="28"/>
        </w:rPr>
      </w:pPr>
      <w:r w:rsidRPr="00AB5F17">
        <w:rPr>
          <w:b/>
          <w:sz w:val="28"/>
          <w:szCs w:val="28"/>
        </w:rPr>
        <w:t>Frivillige hjælpere</w:t>
      </w:r>
    </w:p>
    <w:p w14:paraId="64E1AA0B" w14:textId="77777777" w:rsidR="00AB5F17" w:rsidRDefault="003962B0" w:rsidP="004001CB">
      <w:r>
        <w:t>Her</w:t>
      </w:r>
      <w:r w:rsidR="00924175">
        <w:t xml:space="preserve"> vil Jørgen </w:t>
      </w:r>
      <w:r w:rsidR="00AB5F17">
        <w:t>aflægge beretning (via formanden)</w:t>
      </w:r>
    </w:p>
    <w:p w14:paraId="2022F742" w14:textId="40E323D0" w:rsidR="003962B0" w:rsidRDefault="003962B0" w:rsidP="004001CB">
      <w:r>
        <w:t xml:space="preserve">Foreningen vil sige tusinde tak </w:t>
      </w:r>
      <w:r w:rsidR="00C97355">
        <w:t>til alle</w:t>
      </w:r>
      <w:r w:rsidR="00423D6F">
        <w:t>,</w:t>
      </w:r>
      <w:r w:rsidR="00C97355">
        <w:t xml:space="preserve"> der har hjulpet foreningen i det forløbne år, uden jeres hjælp ville vores events m.m. ikke kunne gennemføres.</w:t>
      </w:r>
    </w:p>
    <w:p w14:paraId="78746255" w14:textId="77777777" w:rsidR="003962B0" w:rsidRDefault="003962B0" w:rsidP="004001CB"/>
    <w:p w14:paraId="4E0C2C72" w14:textId="77777777" w:rsidR="009E06DD" w:rsidRDefault="009E06DD" w:rsidP="009E06DD">
      <w:r w:rsidRPr="00AB5F17">
        <w:rPr>
          <w:b/>
          <w:sz w:val="28"/>
          <w:szCs w:val="28"/>
        </w:rPr>
        <w:t>Sundhedsambassadøruddannelse</w:t>
      </w:r>
      <w:r>
        <w:rPr>
          <w:b/>
        </w:rPr>
        <w:t xml:space="preserve"> </w:t>
      </w:r>
    </w:p>
    <w:p w14:paraId="4411FC6A" w14:textId="56597758" w:rsidR="009E06DD" w:rsidRDefault="009E06DD" w:rsidP="009E06DD">
      <w:r>
        <w:t>Sammen med Dansk Firmaidrætsforbund tilb</w:t>
      </w:r>
      <w:r w:rsidR="00864F52">
        <w:t>ø</w:t>
      </w:r>
      <w:r>
        <w:t xml:space="preserve">d vi en ”sundhedsambasadøruddannelse” i 2019. </w:t>
      </w:r>
    </w:p>
    <w:p w14:paraId="4C3FA8CF" w14:textId="3876E00C" w:rsidR="009E06DD" w:rsidRDefault="009E06DD" w:rsidP="009E06DD">
      <w:r>
        <w:t xml:space="preserve">Grundet for få tilmeldinger måtte vi </w:t>
      </w:r>
      <w:r w:rsidR="005E4072">
        <w:t>aflyse dette arrangement.</w:t>
      </w:r>
    </w:p>
    <w:p w14:paraId="52AE0925" w14:textId="77777777" w:rsidR="005E4072" w:rsidRDefault="005E4072" w:rsidP="009E06DD">
      <w:r>
        <w:t>Vi prøver igen til efteråret 2020.</w:t>
      </w:r>
    </w:p>
    <w:p w14:paraId="010D3C23" w14:textId="166F9B85" w:rsidR="009E06DD" w:rsidRDefault="009E06DD" w:rsidP="009E06DD">
      <w:r>
        <w:t>Sundhedsambassadørerne får værktøjer, viden og klare konkrete idéer til mere motion, mere sundhed og bedre sammenhold på virksomheden. Samtidig får de et netværk med andre arbejdspladser i Køge.</w:t>
      </w:r>
    </w:p>
    <w:p w14:paraId="73C8C515" w14:textId="263F59AE" w:rsidR="009E06DD" w:rsidRDefault="009E06DD" w:rsidP="009E06DD">
      <w:r>
        <w:t>2 medarbejdere fra hver virksomhed inviteres</w:t>
      </w:r>
      <w:r w:rsidR="005E4072">
        <w:t xml:space="preserve"> til deltagelse. </w:t>
      </w:r>
    </w:p>
    <w:p w14:paraId="783DA393" w14:textId="77777777" w:rsidR="009E06DD" w:rsidRPr="009159A1" w:rsidRDefault="009E06DD" w:rsidP="009E06DD">
      <w:r>
        <w:t>Kurset over 2 dage er gratis.</w:t>
      </w:r>
    </w:p>
    <w:p w14:paraId="0286A7B9" w14:textId="77777777" w:rsidR="009E06DD" w:rsidRDefault="009E06DD" w:rsidP="004001CB">
      <w:pPr>
        <w:rPr>
          <w:b/>
          <w:sz w:val="28"/>
          <w:szCs w:val="28"/>
          <w:highlight w:val="green"/>
        </w:rPr>
      </w:pPr>
    </w:p>
    <w:p w14:paraId="77949E3A" w14:textId="77777777" w:rsidR="009E06DD" w:rsidRDefault="009E06DD" w:rsidP="004001CB">
      <w:pPr>
        <w:rPr>
          <w:b/>
          <w:sz w:val="28"/>
          <w:szCs w:val="28"/>
          <w:highlight w:val="green"/>
        </w:rPr>
      </w:pPr>
    </w:p>
    <w:p w14:paraId="282A2108" w14:textId="77777777" w:rsidR="009E06DD" w:rsidRDefault="009E06DD" w:rsidP="004001CB">
      <w:pPr>
        <w:rPr>
          <w:b/>
          <w:sz w:val="28"/>
          <w:szCs w:val="28"/>
          <w:highlight w:val="green"/>
        </w:rPr>
      </w:pPr>
    </w:p>
    <w:p w14:paraId="4654A361" w14:textId="77777777" w:rsidR="009E06DD" w:rsidRDefault="009E06DD" w:rsidP="004001CB">
      <w:pPr>
        <w:rPr>
          <w:b/>
          <w:sz w:val="28"/>
          <w:szCs w:val="28"/>
          <w:highlight w:val="green"/>
        </w:rPr>
      </w:pPr>
    </w:p>
    <w:p w14:paraId="56D03F51" w14:textId="77777777" w:rsidR="009E06DD" w:rsidRDefault="009E06DD" w:rsidP="004001CB">
      <w:pPr>
        <w:rPr>
          <w:b/>
          <w:sz w:val="28"/>
          <w:szCs w:val="28"/>
          <w:highlight w:val="green"/>
        </w:rPr>
      </w:pPr>
    </w:p>
    <w:p w14:paraId="23ED6266" w14:textId="00DE213D" w:rsidR="009B6039" w:rsidRPr="00305925" w:rsidRDefault="00B37FB0" w:rsidP="004001CB">
      <w:pPr>
        <w:rPr>
          <w:sz w:val="28"/>
          <w:szCs w:val="28"/>
        </w:rPr>
      </w:pPr>
      <w:r>
        <w:rPr>
          <w:b/>
          <w:sz w:val="28"/>
          <w:szCs w:val="28"/>
        </w:rPr>
        <w:lastRenderedPageBreak/>
        <w:t>N</w:t>
      </w:r>
      <w:r w:rsidR="003D24F2" w:rsidRPr="00AB5F17">
        <w:rPr>
          <w:b/>
          <w:sz w:val="28"/>
          <w:szCs w:val="28"/>
        </w:rPr>
        <w:t>ye tiltag</w:t>
      </w:r>
    </w:p>
    <w:p w14:paraId="31B1A298" w14:textId="590E69EB" w:rsidR="0040556B" w:rsidRDefault="00164AF8" w:rsidP="004001CB">
      <w:r>
        <w:t>Af nye tiltag i 20</w:t>
      </w:r>
      <w:r w:rsidR="00A0405D">
        <w:t>20</w:t>
      </w:r>
      <w:r>
        <w:t xml:space="preserve"> </w:t>
      </w:r>
      <w:r w:rsidR="00A0405D">
        <w:t>starter Padel</w:t>
      </w:r>
      <w:r w:rsidR="00F571C3">
        <w:t xml:space="preserve"> o</w:t>
      </w:r>
      <w:r w:rsidR="00A0405D">
        <w:t>p.</w:t>
      </w:r>
    </w:p>
    <w:p w14:paraId="33E5D117" w14:textId="263F0662" w:rsidR="00A0405D" w:rsidRDefault="00A0405D" w:rsidP="004001CB">
      <w:r>
        <w:t>I august satser vi på at starte ”Idræt om dagen” op. Det kan værre bowls, badminton, curling og andet spændende.</w:t>
      </w:r>
    </w:p>
    <w:p w14:paraId="5AE4B68A" w14:textId="678FDE75" w:rsidR="00A0405D" w:rsidRDefault="00A0405D" w:rsidP="004001CB">
      <w:r>
        <w:t>Den 5. september 2020 vil vi afholde en event dag for: me</w:t>
      </w:r>
      <w:r w:rsidR="00583782">
        <w:t>d</w:t>
      </w:r>
      <w:r>
        <w:t>lemmer, familie</w:t>
      </w:r>
      <w:r w:rsidR="00583782">
        <w:t>,</w:t>
      </w:r>
      <w:r>
        <w:t xml:space="preserve"> virksomheder</w:t>
      </w:r>
      <w:r w:rsidR="00583782">
        <w:t xml:space="preserve"> og Køge indbyggere</w:t>
      </w:r>
      <w:r>
        <w:t>. Vi har lejet hele Ravnsborghallen og Ravnsborg Stadion. Det skal nok blive sjovt.</w:t>
      </w:r>
    </w:p>
    <w:p w14:paraId="06B7796A" w14:textId="78B6F05B" w:rsidR="004732AB" w:rsidRDefault="004732AB" w:rsidP="004001CB">
      <w:r>
        <w:t xml:space="preserve">Hvad der </w:t>
      </w:r>
      <w:r w:rsidR="00A0405D">
        <w:t xml:space="preserve">ellers </w:t>
      </w:r>
      <w:r>
        <w:t>sker i 20</w:t>
      </w:r>
      <w:r w:rsidR="00A0405D">
        <w:t>20/2021</w:t>
      </w:r>
      <w:r>
        <w:t xml:space="preserve"> vides pt. ikke, men vær sikker på, at Firmaidræt Køge, </w:t>
      </w:r>
      <w:r w:rsidR="007A0DE6">
        <w:t xml:space="preserve">nok </w:t>
      </w:r>
      <w:r>
        <w:t xml:space="preserve">skal holde </w:t>
      </w:r>
      <w:r w:rsidR="00DF73BE">
        <w:t>”gryden” i kog.</w:t>
      </w:r>
    </w:p>
    <w:p w14:paraId="47B982F7" w14:textId="77777777" w:rsidR="00D70267" w:rsidRDefault="00D70267" w:rsidP="004001CB">
      <w:pPr>
        <w:rPr>
          <w:b/>
          <w:sz w:val="28"/>
          <w:szCs w:val="28"/>
        </w:rPr>
      </w:pPr>
    </w:p>
    <w:p w14:paraId="32E2250F" w14:textId="77777777" w:rsidR="00520839" w:rsidRPr="00AB5F17" w:rsidRDefault="00520839" w:rsidP="004001CB">
      <w:pPr>
        <w:rPr>
          <w:b/>
          <w:sz w:val="28"/>
          <w:szCs w:val="28"/>
        </w:rPr>
      </w:pPr>
      <w:r w:rsidRPr="00AB5F17">
        <w:rPr>
          <w:b/>
          <w:sz w:val="28"/>
          <w:szCs w:val="28"/>
        </w:rPr>
        <w:t>Udvalgene</w:t>
      </w:r>
    </w:p>
    <w:p w14:paraId="28B4766F" w14:textId="77777777" w:rsidR="00520839" w:rsidRDefault="00042C36" w:rsidP="004001CB">
      <w:r>
        <w:t xml:space="preserve">Alle udvalg aflægger selv beretning, </w:t>
      </w:r>
      <w:r w:rsidR="001A7E09">
        <w:t>jeg vil sige</w:t>
      </w:r>
      <w:r>
        <w:t xml:space="preserve"> tak til </w:t>
      </w:r>
      <w:r w:rsidR="00305925">
        <w:t xml:space="preserve">alle </w:t>
      </w:r>
      <w:r>
        <w:t>udvalgsmedlemmerne for jeres store arbejde.</w:t>
      </w:r>
    </w:p>
    <w:p w14:paraId="2E304CD4" w14:textId="77777777" w:rsidR="009159A1" w:rsidRDefault="009159A1" w:rsidP="004001CB"/>
    <w:p w14:paraId="1AE4D3FD" w14:textId="77777777" w:rsidR="008F262B" w:rsidRPr="00514D3B" w:rsidRDefault="008F262B" w:rsidP="004001CB">
      <w:pPr>
        <w:rPr>
          <w:b/>
          <w:sz w:val="28"/>
          <w:szCs w:val="28"/>
        </w:rPr>
      </w:pPr>
      <w:r w:rsidRPr="00AB5F17">
        <w:rPr>
          <w:b/>
          <w:sz w:val="28"/>
          <w:szCs w:val="28"/>
        </w:rPr>
        <w:t>Hjemmeside og Facebook</w:t>
      </w:r>
    </w:p>
    <w:p w14:paraId="57A55DC9" w14:textId="433DF69A" w:rsidR="00514D3B" w:rsidRDefault="008F262B" w:rsidP="004001CB">
      <w:r w:rsidRPr="00206D64">
        <w:t>Firmaidræt Køge har meget</w:t>
      </w:r>
      <w:r w:rsidR="007A0DE6">
        <w:t xml:space="preserve"> en</w:t>
      </w:r>
      <w:r w:rsidRPr="00206D64">
        <w:t xml:space="preserve"> fin hje</w:t>
      </w:r>
      <w:r w:rsidR="00206D64">
        <w:t>mmeside.</w:t>
      </w:r>
      <w:r>
        <w:t xml:space="preserve"> </w:t>
      </w:r>
      <w:r w:rsidR="005A3539">
        <w:t>Desværre blev dem</w:t>
      </w:r>
      <w:r w:rsidR="007A0DE6">
        <w:t>,</w:t>
      </w:r>
      <w:r w:rsidR="005A3539">
        <w:t xml:space="preserve"> der hoster vores hjemmeside (igennem Dansk Firmaidrætsforbund) hacket. I ca. 2 uger var vi uden hjemmeside. Heldigvis </w:t>
      </w:r>
      <w:r w:rsidR="007718BE">
        <w:t>kunne back up bruges.</w:t>
      </w:r>
    </w:p>
    <w:p w14:paraId="63CD0F0E" w14:textId="6BBCF65F" w:rsidR="007718BE" w:rsidRDefault="007718BE" w:rsidP="004001CB">
      <w:r>
        <w:t xml:space="preserve">Nedbruddet betød desværre store problemer med betaling til Motionscenteret, da betaling går igennem hjemmesiden. Det blev klaret manuelt af Susanne i Motionscenteret. </w:t>
      </w:r>
    </w:p>
    <w:p w14:paraId="7E0BCFCB" w14:textId="0B8943A6" w:rsidR="00514D3B" w:rsidRDefault="00514D3B" w:rsidP="00514D3B">
      <w:r>
        <w:t>Tak til Ole Sørensen for hans store arbejde</w:t>
      </w:r>
      <w:r w:rsidR="007718BE">
        <w:t xml:space="preserve"> med hjemmesiden.</w:t>
      </w:r>
    </w:p>
    <w:p w14:paraId="262F8E8A" w14:textId="77777777" w:rsidR="00615EC5" w:rsidRDefault="00615EC5" w:rsidP="004001CB">
      <w:r>
        <w:t>Gå ind og følg med på hjemmesiden, f.eks. er alt materialet til generalforsamling</w:t>
      </w:r>
      <w:r w:rsidR="00531A07">
        <w:t>en</w:t>
      </w:r>
      <w:r>
        <w:t xml:space="preserve"> lagt op på hjemmesiden.</w:t>
      </w:r>
    </w:p>
    <w:p w14:paraId="6E8F2470" w14:textId="77777777" w:rsidR="007718BE" w:rsidRDefault="007718BE" w:rsidP="004001CB"/>
    <w:p w14:paraId="79A22A9C" w14:textId="2BF4EF5A" w:rsidR="008F262B" w:rsidRDefault="008F262B" w:rsidP="004001CB">
      <w:r>
        <w:t>Firmaidræt Køge har flere Facebooksider, som bliver brugt flittigt. Vi har mange ”s</w:t>
      </w:r>
      <w:r w:rsidR="009A74BD">
        <w:t>y</w:t>
      </w:r>
      <w:r>
        <w:t xml:space="preserve">nes om” </w:t>
      </w:r>
      <w:r w:rsidR="009A74BD">
        <w:t>og dermed mange følgere. Dette medie er meget vigtigt at bruge, man kommer hurtigt ud til mange personer.</w:t>
      </w:r>
    </w:p>
    <w:p w14:paraId="5D4991F0" w14:textId="0475C73D" w:rsidR="002B1E5D" w:rsidRDefault="002B1E5D" w:rsidP="004001CB">
      <w:r>
        <w:t>Tak til</w:t>
      </w:r>
      <w:r w:rsidR="00D70267">
        <w:t xml:space="preserve"> alle</w:t>
      </w:r>
      <w:r>
        <w:t xml:space="preserve"> for at opdatere Face</w:t>
      </w:r>
      <w:r w:rsidR="0000326F">
        <w:t>b</w:t>
      </w:r>
      <w:r>
        <w:t>ook</w:t>
      </w:r>
      <w:r w:rsidR="0000326F">
        <w:t>siderne.</w:t>
      </w:r>
    </w:p>
    <w:p w14:paraId="35692E07" w14:textId="2DB3A49C" w:rsidR="007718BE" w:rsidRDefault="007718BE" w:rsidP="004001CB">
      <w:r>
        <w:t>Fremadrettet får alle underafdelinger en Facebook side.</w:t>
      </w:r>
    </w:p>
    <w:p w14:paraId="6A709A59" w14:textId="77777777" w:rsidR="003F6EB6" w:rsidRDefault="003F6EB6" w:rsidP="004001CB"/>
    <w:p w14:paraId="7CDE3354" w14:textId="77777777" w:rsidR="003F6EB6" w:rsidRPr="00CE0C8A" w:rsidRDefault="003F6EB6" w:rsidP="004001CB">
      <w:pPr>
        <w:rPr>
          <w:b/>
          <w:sz w:val="28"/>
          <w:szCs w:val="28"/>
        </w:rPr>
      </w:pPr>
      <w:r w:rsidRPr="00AB5F17">
        <w:rPr>
          <w:b/>
          <w:sz w:val="28"/>
          <w:szCs w:val="28"/>
        </w:rPr>
        <w:t>Erhvervsskoler</w:t>
      </w:r>
    </w:p>
    <w:p w14:paraId="7364060A" w14:textId="77777777" w:rsidR="0000326F" w:rsidRDefault="00654929" w:rsidP="004001CB">
      <w:r>
        <w:t>Et af vores mål er at få et større samarbejde med erhvervsskolerne i Køge.</w:t>
      </w:r>
    </w:p>
    <w:p w14:paraId="358C72B1" w14:textId="478A40E7" w:rsidR="003F0381" w:rsidRDefault="007F6456" w:rsidP="004001CB">
      <w:r>
        <w:t xml:space="preserve">Desværre har vi pt. ikke </w:t>
      </w:r>
      <w:r w:rsidR="00A02CEA">
        <w:t xml:space="preserve">det store </w:t>
      </w:r>
      <w:r>
        <w:t>samarbejde med erhvervsskolerne.</w:t>
      </w:r>
    </w:p>
    <w:p w14:paraId="7EC0E4D6" w14:textId="54468B48" w:rsidR="00654929" w:rsidRPr="002A47FC" w:rsidRDefault="00654929" w:rsidP="004001CB">
      <w:r>
        <w:t xml:space="preserve">Vi vil arbejde på at få dette samarbejde </w:t>
      </w:r>
      <w:r w:rsidR="00A02CEA">
        <w:t>mere i</w:t>
      </w:r>
      <w:r w:rsidR="007F6456">
        <w:t xml:space="preserve"> gang igen</w:t>
      </w:r>
      <w:r w:rsidR="00CE0C8A">
        <w:t xml:space="preserve">, </w:t>
      </w:r>
      <w:r w:rsidR="007F6456">
        <w:t>d</w:t>
      </w:r>
      <w:r w:rsidR="00CE0C8A">
        <w:t>et er en af vores handlingsplaner, det</w:t>
      </w:r>
      <w:r w:rsidR="00282C9A">
        <w:t xml:space="preserve"> bliver</w:t>
      </w:r>
      <w:r w:rsidR="00CE0C8A">
        <w:t xml:space="preserve"> i samarbejde med Dansk Firmaidrætsforbund.</w:t>
      </w:r>
    </w:p>
    <w:p w14:paraId="6E39395C" w14:textId="77777777" w:rsidR="00B0520E" w:rsidRDefault="00B0520E" w:rsidP="004001CB">
      <w:pPr>
        <w:rPr>
          <w:b/>
          <w:sz w:val="28"/>
          <w:szCs w:val="28"/>
          <w:highlight w:val="yellow"/>
        </w:rPr>
      </w:pPr>
    </w:p>
    <w:p w14:paraId="330E7B8F" w14:textId="40B155E6" w:rsidR="00520839" w:rsidRPr="00830584" w:rsidRDefault="009A74BD" w:rsidP="004001CB">
      <w:pPr>
        <w:rPr>
          <w:b/>
          <w:sz w:val="28"/>
          <w:szCs w:val="28"/>
        </w:rPr>
      </w:pPr>
      <w:r w:rsidRPr="00AB5F17">
        <w:rPr>
          <w:b/>
          <w:sz w:val="28"/>
          <w:szCs w:val="28"/>
        </w:rPr>
        <w:t>Dansk Firmaidrætsf</w:t>
      </w:r>
      <w:r w:rsidR="00520839" w:rsidRPr="00AB5F17">
        <w:rPr>
          <w:b/>
          <w:sz w:val="28"/>
          <w:szCs w:val="28"/>
        </w:rPr>
        <w:t>orbund</w:t>
      </w:r>
    </w:p>
    <w:p w14:paraId="0CBBD78A" w14:textId="3B2A505B" w:rsidR="00B33A32" w:rsidRDefault="00B33A32" w:rsidP="005B22DC">
      <w:r>
        <w:t>I det forløbne år har vi deltaget i Dansk Firmaidrætsforbund repræsentantskabsmøde.</w:t>
      </w:r>
    </w:p>
    <w:p w14:paraId="0145D9D2" w14:textId="6EA5B77F" w:rsidR="00B33A32" w:rsidRDefault="00FA47B6" w:rsidP="005B22DC">
      <w:r>
        <w:t xml:space="preserve">Under </w:t>
      </w:r>
      <w:r w:rsidR="00F8284C">
        <w:t xml:space="preserve">mødet skulle der bl.a. være valg </w:t>
      </w:r>
      <w:r>
        <w:t>til Firmaidrætsudvalget</w:t>
      </w:r>
      <w:r w:rsidR="00F8284C">
        <w:t>.</w:t>
      </w:r>
      <w:r>
        <w:t xml:space="preserve"> </w:t>
      </w:r>
      <w:r w:rsidR="00F8284C">
        <w:t xml:space="preserve">Her </w:t>
      </w:r>
      <w:r>
        <w:t>stillede Lea Bergstedt</w:t>
      </w:r>
      <w:r w:rsidR="00F8284C">
        <w:t>, fra Firmaidræt Køge op</w:t>
      </w:r>
      <w:r>
        <w:t xml:space="preserve"> </w:t>
      </w:r>
      <w:r w:rsidR="00F8284C">
        <w:t>til udvalget. Der var 7 opstillede kandidater og 5 skulle vælges. Der var tæt løb, men Lea blev valgt ind i udvalget. Et stort tillykke fra Firmaidræt Køge.</w:t>
      </w:r>
    </w:p>
    <w:p w14:paraId="667D6358" w14:textId="77777777" w:rsidR="00F8284C" w:rsidRDefault="00F8284C" w:rsidP="005B22DC"/>
    <w:p w14:paraId="01E1791C" w14:textId="42BBAE05" w:rsidR="00F8284C" w:rsidRDefault="00F8284C" w:rsidP="00F8284C">
      <w:r>
        <w:t xml:space="preserve">I </w:t>
      </w:r>
      <w:r w:rsidR="007A0DE6">
        <w:t>F</w:t>
      </w:r>
      <w:r>
        <w:t>irmaidræt Køge arbejder vi efter Dansk Firmaidrætsforbunds strategi 2022.</w:t>
      </w:r>
    </w:p>
    <w:p w14:paraId="636C9BD0" w14:textId="350FDAE5" w:rsidR="00F8284C" w:rsidRDefault="00F8284C" w:rsidP="00F8284C">
      <w:r>
        <w:t>Strategien styrker den lokal</w:t>
      </w:r>
      <w:r w:rsidR="007A0DE6">
        <w:t>e</w:t>
      </w:r>
      <w:r>
        <w:t xml:space="preserve"> firmaidræt og Kollegamotion på flere arbejdspladser.</w:t>
      </w:r>
    </w:p>
    <w:p w14:paraId="58A257FF" w14:textId="521FF917" w:rsidR="00F8284C" w:rsidRDefault="00F8284C" w:rsidP="00F8284C">
      <w:r>
        <w:t xml:space="preserve">Derudover er der 10 landsdækkende </w:t>
      </w:r>
      <w:r w:rsidR="007F17CB">
        <w:t>inds</w:t>
      </w:r>
      <w:r>
        <w:t>ats</w:t>
      </w:r>
      <w:r w:rsidR="007A0DE6">
        <w:t>områder</w:t>
      </w:r>
      <w:r>
        <w:t>.</w:t>
      </w:r>
    </w:p>
    <w:p w14:paraId="12EB6605" w14:textId="77777777" w:rsidR="00802153" w:rsidRDefault="00802153" w:rsidP="00E471A3">
      <w:r>
        <w:t>Firmaidræt Køge har benyttet sig flittigt af de tilskudspuljer som findes i Dansk Firmaidrætsforbund.</w:t>
      </w:r>
    </w:p>
    <w:p w14:paraId="6BB57EE4" w14:textId="77777777" w:rsidR="00802153" w:rsidRDefault="00802153" w:rsidP="00E471A3">
      <w:r>
        <w:t xml:space="preserve">Her tænkes især på den nye ”lokalforeningspulje”. </w:t>
      </w:r>
      <w:r w:rsidR="005B68E0">
        <w:t xml:space="preserve"> </w:t>
      </w:r>
    </w:p>
    <w:p w14:paraId="0F576C36" w14:textId="3E1BED45" w:rsidR="009A4E63" w:rsidRDefault="00802153" w:rsidP="00E471A3">
      <w:r>
        <w:t xml:space="preserve">Herfra har Firmaidræt Køge fået penge til: </w:t>
      </w:r>
      <w:r w:rsidR="005B68E0">
        <w:t>Bowlsudstyr, adgangskontrolsystem, Office 365 til alle i bestyrelsen</w:t>
      </w:r>
      <w:r w:rsidR="009A4E63">
        <w:t>, højt</w:t>
      </w:r>
      <w:r w:rsidR="00BF55ED">
        <w:t>t</w:t>
      </w:r>
      <w:r w:rsidR="009A4E63">
        <w:t xml:space="preserve">aleranlæg og nu 200.000,- til padelbaner. </w:t>
      </w:r>
    </w:p>
    <w:p w14:paraId="2CD1F00F" w14:textId="2BD11819" w:rsidR="00802153" w:rsidRDefault="009A4E63" w:rsidP="00E471A3">
      <w:r>
        <w:lastRenderedPageBreak/>
        <w:t xml:space="preserve">Alt i alt </w:t>
      </w:r>
      <w:r w:rsidR="005B68E0">
        <w:t>beløber</w:t>
      </w:r>
      <w:r>
        <w:t xml:space="preserve"> det</w:t>
      </w:r>
      <w:r w:rsidR="005B68E0">
        <w:t xml:space="preserve"> sig til </w:t>
      </w:r>
      <w:r>
        <w:t>282</w:t>
      </w:r>
      <w:r w:rsidR="005B68E0">
        <w:t xml:space="preserve"> tkr. </w:t>
      </w:r>
    </w:p>
    <w:p w14:paraId="0F963401" w14:textId="378E47B4" w:rsidR="009A4E63" w:rsidRDefault="009A4E63" w:rsidP="00E471A3">
      <w:r>
        <w:t>Tusind tak til Dansk Firmaidrætsforbund lokalforeningspulje, dette gør en stor forskel.</w:t>
      </w:r>
    </w:p>
    <w:p w14:paraId="0CF3336A" w14:textId="77777777" w:rsidR="009159A1" w:rsidRDefault="009159A1" w:rsidP="00E471A3"/>
    <w:p w14:paraId="69081351" w14:textId="04958862" w:rsidR="00147CFB" w:rsidRDefault="009A4E63" w:rsidP="00E471A3">
      <w:r>
        <w:t>Dansk Firmaidrætsf</w:t>
      </w:r>
      <w:r w:rsidR="00147CFB">
        <w:t xml:space="preserve">orbund har afholdt </w:t>
      </w:r>
      <w:r>
        <w:t>event-møde, hvor Firmaidræt Køge selvfølgelig deltog.</w:t>
      </w:r>
    </w:p>
    <w:p w14:paraId="653A3528" w14:textId="779DDA82" w:rsidR="009A4E63" w:rsidRDefault="009A4E63" w:rsidP="00E471A3">
      <w:r>
        <w:t>Her vandt vi kr. 30.000 og 40 konsulenttimer til nye event</w:t>
      </w:r>
      <w:r w:rsidR="000B5752">
        <w:t>s</w:t>
      </w:r>
      <w:r>
        <w:t>.</w:t>
      </w:r>
    </w:p>
    <w:p w14:paraId="46105B0D" w14:textId="63978492" w:rsidR="009A4E63" w:rsidRDefault="009E2E96" w:rsidP="00E471A3">
      <w:r>
        <w:t>De bruges bl.a. til eventen den 5. september, derudover arbejdes der på en anden event, herom senere.</w:t>
      </w:r>
    </w:p>
    <w:p w14:paraId="46C5B7F2" w14:textId="2A2E8FC3" w:rsidR="001C3C7D" w:rsidRDefault="001C3C7D" w:rsidP="00E471A3"/>
    <w:p w14:paraId="154BD07E" w14:textId="25C991D2" w:rsidR="00EB256E" w:rsidRPr="00EB256E" w:rsidRDefault="00EB256E" w:rsidP="00EB256E">
      <w:r w:rsidRPr="00EB256E">
        <w:t>24</w:t>
      </w:r>
      <w:r>
        <w:t>.</w:t>
      </w:r>
      <w:r w:rsidRPr="00EB256E">
        <w:t xml:space="preserve"> januar var vi til afskedsreception for Forbundets mangeårige generalsekretær Jan Steffensen, som fratrådte d. 31/12-19 – og samtidigt benyttede vi lejligheden til at sige goddag til den nye general Mette Mandrup, som vi er sikker på, at vi får et lige så godt samarbejde med, som vi havde med Steff.</w:t>
      </w:r>
    </w:p>
    <w:p w14:paraId="574E054E" w14:textId="77777777" w:rsidR="001C3C7D" w:rsidRDefault="001C3C7D" w:rsidP="00E471A3"/>
    <w:p w14:paraId="4521FED6" w14:textId="237512D8" w:rsidR="008C3DD1" w:rsidRDefault="00454CE6" w:rsidP="004001CB">
      <w:r>
        <w:t xml:space="preserve">Der afholdes Firmaidræt Open i Århus den </w:t>
      </w:r>
      <w:r w:rsidR="00C16ACD">
        <w:t>12</w:t>
      </w:r>
      <w:r>
        <w:t>. -</w:t>
      </w:r>
      <w:r w:rsidR="00C16ACD">
        <w:t>14</w:t>
      </w:r>
      <w:r>
        <w:t xml:space="preserve">. </w:t>
      </w:r>
      <w:r w:rsidR="00C16ACD">
        <w:t>juni</w:t>
      </w:r>
      <w:r>
        <w:t xml:space="preserve"> 20</w:t>
      </w:r>
      <w:r w:rsidR="00C16ACD">
        <w:t>20</w:t>
      </w:r>
      <w:r>
        <w:t>. Firmaidræt Køge støtter de medlemmer, der ønsker at deltage. Firmaidræt Køge betaler tilmeldingsgebyret til idrætsgrenene samt et tilskud til transport.</w:t>
      </w:r>
    </w:p>
    <w:p w14:paraId="443A425D" w14:textId="77777777" w:rsidR="00D462D2" w:rsidRDefault="00D462D2" w:rsidP="004001CB"/>
    <w:p w14:paraId="0A10D5D6" w14:textId="7DD4B54B" w:rsidR="00D462D2" w:rsidRDefault="00D462D2" w:rsidP="004001CB">
      <w:r>
        <w:t xml:space="preserve">Firmaidræt Køge har brugt / bruger Dansk Firmaidrætsforbund rigtig meget. </w:t>
      </w:r>
      <w:r w:rsidR="00F83E1B">
        <w:t>B</w:t>
      </w:r>
      <w:r>
        <w:t>l.a. til udarbejdelse af flyers, pressemeddelelser</w:t>
      </w:r>
      <w:r w:rsidR="00C16ACD">
        <w:t>, ansøgninger</w:t>
      </w:r>
      <w:r>
        <w:t xml:space="preserve"> o.l. Vi bruger konsulenten (Sannie Kalkerup) til sparring, udvikling</w:t>
      </w:r>
      <w:r w:rsidR="00C16ACD">
        <w:t xml:space="preserve">, hjælp til ansøgninger </w:t>
      </w:r>
      <w:r>
        <w:t xml:space="preserve">m.m. </w:t>
      </w:r>
      <w:r w:rsidR="002A07EE">
        <w:t>Tusind tak for hjælpen.</w:t>
      </w:r>
    </w:p>
    <w:p w14:paraId="42E8235F" w14:textId="77777777" w:rsidR="00C24D97" w:rsidRDefault="00C24D97" w:rsidP="004001CB"/>
    <w:p w14:paraId="5EA1C8EE" w14:textId="59647463" w:rsidR="00C24D97" w:rsidRDefault="00C24D97" w:rsidP="004001CB">
      <w:r>
        <w:t xml:space="preserve">Sammen med Dansk Firmaidrætsforbund </w:t>
      </w:r>
      <w:r w:rsidR="00B07488">
        <w:t>arbejder vi på</w:t>
      </w:r>
      <w:r>
        <w:t xml:space="preserve"> ”</w:t>
      </w:r>
      <w:r w:rsidR="00066602">
        <w:t>Arbejdspladsernes Motionsdag</w:t>
      </w:r>
      <w:r>
        <w:t>”</w:t>
      </w:r>
      <w:r w:rsidR="00B07488">
        <w:t>.</w:t>
      </w:r>
    </w:p>
    <w:p w14:paraId="7FA62EFE" w14:textId="643BF90D" w:rsidR="00C24D97" w:rsidRDefault="00C24D97" w:rsidP="004001CB">
      <w:r>
        <w:t>Fredag i uge 41 (dagen før skolernes efterårsferie) har skolerne motionsdag. Det prøver vi at overføre til arbejdspladserne.</w:t>
      </w:r>
    </w:p>
    <w:p w14:paraId="2565D2FE" w14:textId="7C13489B" w:rsidR="00C24D97" w:rsidRDefault="00C24D97" w:rsidP="004001CB">
      <w:r>
        <w:t xml:space="preserve">Denne fredag skal medarbejderne gøre en slags motion, og </w:t>
      </w:r>
      <w:r w:rsidR="002D49DD">
        <w:t xml:space="preserve">vi håber at </w:t>
      </w:r>
      <w:r>
        <w:t xml:space="preserve">flere virksomheder i Køge </w:t>
      </w:r>
      <w:r w:rsidR="002D49DD">
        <w:t xml:space="preserve">vil </w:t>
      </w:r>
      <w:r>
        <w:t xml:space="preserve">tilmelde sig til motion denne dag. </w:t>
      </w:r>
    </w:p>
    <w:p w14:paraId="4E5C128B" w14:textId="6357D35B" w:rsidR="00C24D97" w:rsidRDefault="000B5752" w:rsidP="004001CB">
      <w:r>
        <w:t>Vi e</w:t>
      </w:r>
      <w:r w:rsidR="00C24D97">
        <w:t>r gået i gang med at arrangere ”Arbejdspladsernes motionsdag” i 20</w:t>
      </w:r>
      <w:r w:rsidR="002D49DD">
        <w:t>20</w:t>
      </w:r>
      <w:r w:rsidR="00C24D97">
        <w:t xml:space="preserve">. </w:t>
      </w:r>
    </w:p>
    <w:p w14:paraId="1A0F415D" w14:textId="77777777" w:rsidR="00A51EF1" w:rsidRDefault="00A51EF1" w:rsidP="004001CB">
      <w:pPr>
        <w:rPr>
          <w:b/>
          <w:sz w:val="28"/>
          <w:szCs w:val="28"/>
          <w:highlight w:val="yellow"/>
        </w:rPr>
      </w:pPr>
    </w:p>
    <w:p w14:paraId="3D404825" w14:textId="39EED286" w:rsidR="00520839" w:rsidRPr="001075D5" w:rsidRDefault="00520839" w:rsidP="004001CB">
      <w:pPr>
        <w:rPr>
          <w:b/>
          <w:color w:val="FF0000"/>
          <w:sz w:val="28"/>
          <w:szCs w:val="28"/>
        </w:rPr>
      </w:pPr>
      <w:r w:rsidRPr="00AB5F17">
        <w:rPr>
          <w:b/>
          <w:sz w:val="28"/>
          <w:szCs w:val="28"/>
        </w:rPr>
        <w:t>Events</w:t>
      </w:r>
    </w:p>
    <w:p w14:paraId="661C91A0" w14:textId="77777777" w:rsidR="009A74BD" w:rsidRDefault="00C2144B" w:rsidP="004001CB">
      <w:r w:rsidRPr="00C2144B">
        <w:t xml:space="preserve">Ud over de </w:t>
      </w:r>
      <w:r>
        <w:t>fø</w:t>
      </w:r>
      <w:r w:rsidR="00206D64">
        <w:t xml:space="preserve">romtalte events har vi afholdt </w:t>
      </w:r>
      <w:r>
        <w:t>events med Diabetesforeningen.</w:t>
      </w:r>
    </w:p>
    <w:p w14:paraId="710B8D53" w14:textId="77777777" w:rsidR="00036EAB" w:rsidRDefault="00C2144B" w:rsidP="004001CB">
      <w:r>
        <w:t>Diabetesforeningen tilbyder blodsukkermåling</w:t>
      </w:r>
      <w:r w:rsidR="00291772">
        <w:t>,</w:t>
      </w:r>
      <w:r>
        <w:t xml:space="preserve"> og vi tilbyder at tale om motion og kost.</w:t>
      </w:r>
    </w:p>
    <w:p w14:paraId="6339A010" w14:textId="77777777" w:rsidR="00EE1C19" w:rsidRDefault="00EE1C19" w:rsidP="004001CB">
      <w:pPr>
        <w:rPr>
          <w:b/>
          <w:sz w:val="28"/>
          <w:szCs w:val="28"/>
        </w:rPr>
      </w:pPr>
    </w:p>
    <w:p w14:paraId="34BE69D8" w14:textId="77777777" w:rsidR="00520839" w:rsidRPr="00B513C2" w:rsidRDefault="00520839" w:rsidP="004001CB">
      <w:pPr>
        <w:rPr>
          <w:b/>
          <w:sz w:val="28"/>
          <w:szCs w:val="28"/>
        </w:rPr>
      </w:pPr>
      <w:r w:rsidRPr="008B7C29">
        <w:rPr>
          <w:b/>
          <w:sz w:val="28"/>
          <w:szCs w:val="28"/>
        </w:rPr>
        <w:t>Antal medlemmer</w:t>
      </w:r>
    </w:p>
    <w:p w14:paraId="07EF49C1" w14:textId="47F81FBB" w:rsidR="00D20B5C" w:rsidRDefault="00D72E34" w:rsidP="004001CB">
      <w:r>
        <w:t>Firmaidræt Køge har pr. 31.12.201</w:t>
      </w:r>
      <w:r w:rsidR="00C339EB">
        <w:t>9</w:t>
      </w:r>
      <w:r>
        <w:t xml:space="preserve"> </w:t>
      </w:r>
      <w:r w:rsidR="00C339EB">
        <w:t>4</w:t>
      </w:r>
      <w:r>
        <w:t>.</w:t>
      </w:r>
      <w:r w:rsidR="00C339EB">
        <w:t>674</w:t>
      </w:r>
      <w:r>
        <w:t xml:space="preserve"> medlemmer. Dette er en </w:t>
      </w:r>
      <w:r w:rsidR="00C339EB">
        <w:t>fald</w:t>
      </w:r>
      <w:r>
        <w:t xml:space="preserve"> på </w:t>
      </w:r>
      <w:r w:rsidR="004E7C87">
        <w:t xml:space="preserve">751 medlemmer </w:t>
      </w:r>
      <w:r>
        <w:t>i forhold til 201</w:t>
      </w:r>
      <w:r w:rsidR="00C339EB">
        <w:t>8</w:t>
      </w:r>
    </w:p>
    <w:p w14:paraId="3F09D845" w14:textId="126318D6" w:rsidR="00C339EB" w:rsidRDefault="00C339EB" w:rsidP="004001CB">
      <w:r>
        <w:t xml:space="preserve">Dette skyldes at der er oprettet en Firmaidrætsforening i Ringsted. Ringsted kommune var medlem hos os, men selvfølgelig nu indmeldt i Ringsted. Det </w:t>
      </w:r>
      <w:r w:rsidR="004E7C87">
        <w:t>”</w:t>
      </w:r>
      <w:r>
        <w:t>kostede</w:t>
      </w:r>
      <w:r w:rsidR="004E7C87">
        <w:t>”</w:t>
      </w:r>
      <w:r>
        <w:t xml:space="preserve"> os 1.150 medlemmer. Hvis vi ser bort fra Ringsted kommune, så har vi en stigning på </w:t>
      </w:r>
      <w:r w:rsidR="004E7C87">
        <w:t>399 medlemmer.</w:t>
      </w:r>
    </w:p>
    <w:p w14:paraId="01ED3321" w14:textId="7E640DB2" w:rsidR="00C2144B" w:rsidRDefault="005D0FF6" w:rsidP="004001CB">
      <w:r w:rsidRPr="008B7C29">
        <w:t>Vi er ca. 1.</w:t>
      </w:r>
      <w:r w:rsidR="008B7C29" w:rsidRPr="008B7C29">
        <w:t>300</w:t>
      </w:r>
      <w:r w:rsidRPr="008B7C29">
        <w:t xml:space="preserve"> aktive medlemmer.</w:t>
      </w:r>
    </w:p>
    <w:p w14:paraId="03CF2D71" w14:textId="77777777" w:rsidR="00F146C7" w:rsidRDefault="00F146C7" w:rsidP="004001CB">
      <w:pPr>
        <w:rPr>
          <w:b/>
          <w:sz w:val="28"/>
          <w:szCs w:val="28"/>
        </w:rPr>
      </w:pPr>
    </w:p>
    <w:p w14:paraId="3E0F0139" w14:textId="77777777" w:rsidR="00520839" w:rsidRPr="00D07085" w:rsidRDefault="00520839" w:rsidP="004001CB">
      <w:pPr>
        <w:rPr>
          <w:b/>
          <w:sz w:val="28"/>
          <w:szCs w:val="28"/>
        </w:rPr>
      </w:pPr>
      <w:r w:rsidRPr="00AB5F17">
        <w:rPr>
          <w:b/>
          <w:sz w:val="28"/>
          <w:szCs w:val="28"/>
        </w:rPr>
        <w:t>Økonomi</w:t>
      </w:r>
    </w:p>
    <w:p w14:paraId="60AEC8E1" w14:textId="77777777" w:rsidR="00DA4BED" w:rsidRDefault="00D72E34" w:rsidP="004001CB">
      <w:r>
        <w:t>Foreningen har en fornuftig økonomi, dette kommer</w:t>
      </w:r>
      <w:r w:rsidR="002E538B">
        <w:t xml:space="preserve"> vi</w:t>
      </w:r>
      <w:r>
        <w:t xml:space="preserve"> ind på lidt senere.</w:t>
      </w:r>
    </w:p>
    <w:p w14:paraId="2C5D40D9" w14:textId="77777777" w:rsidR="0040556B" w:rsidRDefault="0040556B" w:rsidP="004001CB"/>
    <w:p w14:paraId="336EC2CC" w14:textId="77777777" w:rsidR="00EB256E" w:rsidRDefault="00EB256E" w:rsidP="004001CB">
      <w:pPr>
        <w:rPr>
          <w:b/>
          <w:sz w:val="28"/>
          <w:szCs w:val="28"/>
        </w:rPr>
      </w:pPr>
    </w:p>
    <w:p w14:paraId="50B050F5" w14:textId="77777777" w:rsidR="00EB256E" w:rsidRDefault="00EB256E" w:rsidP="004001CB">
      <w:pPr>
        <w:rPr>
          <w:b/>
          <w:sz w:val="28"/>
          <w:szCs w:val="28"/>
        </w:rPr>
      </w:pPr>
    </w:p>
    <w:p w14:paraId="0EE1DB10" w14:textId="77777777" w:rsidR="00EB256E" w:rsidRDefault="00EB256E" w:rsidP="004001CB">
      <w:pPr>
        <w:rPr>
          <w:b/>
          <w:sz w:val="28"/>
          <w:szCs w:val="28"/>
        </w:rPr>
      </w:pPr>
    </w:p>
    <w:p w14:paraId="030E30E0" w14:textId="77777777" w:rsidR="00EB256E" w:rsidRDefault="00EB256E" w:rsidP="004001CB">
      <w:pPr>
        <w:rPr>
          <w:b/>
          <w:sz w:val="28"/>
          <w:szCs w:val="28"/>
        </w:rPr>
      </w:pPr>
    </w:p>
    <w:p w14:paraId="108D87E5" w14:textId="5275A830" w:rsidR="0040556B" w:rsidRPr="00DB5CB2" w:rsidRDefault="00B37FB0" w:rsidP="004001CB">
      <w:pPr>
        <w:rPr>
          <w:b/>
          <w:sz w:val="28"/>
          <w:szCs w:val="28"/>
        </w:rPr>
      </w:pPr>
      <w:bookmarkStart w:id="0" w:name="_GoBack"/>
      <w:bookmarkEnd w:id="0"/>
      <w:r>
        <w:rPr>
          <w:b/>
          <w:sz w:val="28"/>
          <w:szCs w:val="28"/>
        </w:rPr>
        <w:lastRenderedPageBreak/>
        <w:t>K</w:t>
      </w:r>
      <w:r w:rsidR="0040556B" w:rsidRPr="00AB5F17">
        <w:rPr>
          <w:b/>
          <w:sz w:val="28"/>
          <w:szCs w:val="28"/>
        </w:rPr>
        <w:t>øge Kommune</w:t>
      </w:r>
    </w:p>
    <w:p w14:paraId="20A32579" w14:textId="0A51F90E" w:rsidR="00520839" w:rsidRDefault="0040556B" w:rsidP="004001CB">
      <w:r>
        <w:t>Vi har et godt samarbejde med Køge Kommune</w:t>
      </w:r>
      <w:r w:rsidR="008D6FCE">
        <w:t xml:space="preserve"> herunder ETK</w:t>
      </w:r>
      <w:r w:rsidR="00537662">
        <w:t xml:space="preserve">, </w:t>
      </w:r>
      <w:r w:rsidR="00CE0C8A">
        <w:t>stor tak</w:t>
      </w:r>
      <w:r w:rsidR="00537662">
        <w:t xml:space="preserve"> </w:t>
      </w:r>
      <w:r w:rsidR="00CE0C8A">
        <w:t>til Køge Kommune</w:t>
      </w:r>
      <w:r w:rsidR="00537662">
        <w:t>.</w:t>
      </w:r>
    </w:p>
    <w:p w14:paraId="2DE15F29" w14:textId="090756F6" w:rsidR="00DE06F6" w:rsidRDefault="00DE06F6" w:rsidP="004001CB">
      <w:r>
        <w:t xml:space="preserve">Vi </w:t>
      </w:r>
      <w:r w:rsidR="00DB5CB2">
        <w:t>deltog ikke</w:t>
      </w:r>
      <w:r>
        <w:t xml:space="preserve"> i Foreningernes festdag på Køge Torv</w:t>
      </w:r>
      <w:r w:rsidR="00DB5CB2">
        <w:t xml:space="preserve"> i 201</w:t>
      </w:r>
      <w:r w:rsidR="008D6FCE">
        <w:t>9</w:t>
      </w:r>
      <w:r>
        <w:t xml:space="preserve">, </w:t>
      </w:r>
      <w:r w:rsidR="00DB5CB2">
        <w:t>da vi havde andre gøremål denne dag.</w:t>
      </w:r>
    </w:p>
    <w:p w14:paraId="7CB2C38D" w14:textId="77777777" w:rsidR="00BE1056" w:rsidRDefault="00F83E1B" w:rsidP="004001CB">
      <w:r>
        <w:t xml:space="preserve">I </w:t>
      </w:r>
      <w:r w:rsidR="00B773FC">
        <w:t>Idrætsrådet i Køge Kommune</w:t>
      </w:r>
      <w:r w:rsidR="00DB5CB2">
        <w:t xml:space="preserve"> sidder Poul Henning Vive, opstillet af</w:t>
      </w:r>
      <w:r w:rsidR="00B773FC">
        <w:t xml:space="preserve"> Firmaidræt Køge</w:t>
      </w:r>
      <w:r w:rsidR="00BE1056">
        <w:t>.</w:t>
      </w:r>
    </w:p>
    <w:p w14:paraId="3A0C7752" w14:textId="7104F0EE" w:rsidR="00637EAF" w:rsidRDefault="00DB5CB2" w:rsidP="004001CB">
      <w:pPr>
        <w:rPr>
          <w:b/>
          <w:sz w:val="28"/>
          <w:szCs w:val="28"/>
        </w:rPr>
      </w:pPr>
      <w:r>
        <w:t xml:space="preserve">Tak til </w:t>
      </w:r>
      <w:r w:rsidR="00B773FC">
        <w:t xml:space="preserve">Poul Henning </w:t>
      </w:r>
      <w:r>
        <w:t>for det arbejde du gør for idrætten i Køge.</w:t>
      </w:r>
    </w:p>
    <w:p w14:paraId="0B4A4CF3" w14:textId="77777777" w:rsidR="00637EAF" w:rsidRDefault="00637EAF" w:rsidP="004001CB">
      <w:pPr>
        <w:rPr>
          <w:b/>
          <w:sz w:val="28"/>
          <w:szCs w:val="28"/>
        </w:rPr>
      </w:pPr>
    </w:p>
    <w:p w14:paraId="5F4FDC2D" w14:textId="77777777" w:rsidR="00B37FB0" w:rsidRDefault="00B37FB0" w:rsidP="004001CB">
      <w:pPr>
        <w:rPr>
          <w:b/>
          <w:sz w:val="28"/>
          <w:szCs w:val="28"/>
        </w:rPr>
      </w:pPr>
    </w:p>
    <w:p w14:paraId="4C37B0B3" w14:textId="77777777" w:rsidR="00B37FB0" w:rsidRDefault="00B37FB0" w:rsidP="004001CB">
      <w:pPr>
        <w:rPr>
          <w:b/>
          <w:sz w:val="28"/>
          <w:szCs w:val="28"/>
        </w:rPr>
      </w:pPr>
    </w:p>
    <w:p w14:paraId="3C76B6AE" w14:textId="15BE9A71" w:rsidR="00520839" w:rsidRPr="00E50079" w:rsidRDefault="00520839" w:rsidP="004001CB">
      <w:pPr>
        <w:rPr>
          <w:b/>
          <w:sz w:val="28"/>
          <w:szCs w:val="28"/>
        </w:rPr>
      </w:pPr>
      <w:r w:rsidRPr="00AB5F17">
        <w:rPr>
          <w:b/>
          <w:sz w:val="28"/>
          <w:szCs w:val="28"/>
        </w:rPr>
        <w:t>Afslutning</w:t>
      </w:r>
    </w:p>
    <w:p w14:paraId="314B1817" w14:textId="26975030" w:rsidR="000E13ED" w:rsidRDefault="000E13ED" w:rsidP="004001CB">
      <w:r>
        <w:t>Afslutningsvis vil jeg takke Ravnsborghallen</w:t>
      </w:r>
      <w:r w:rsidR="00291772">
        <w:t>s</w:t>
      </w:r>
      <w:r>
        <w:t xml:space="preserve"> medarbejdere, cafeteri</w:t>
      </w:r>
      <w:r w:rsidR="00CE0C8A">
        <w:t>et</w:t>
      </w:r>
      <w:r>
        <w:t>, samarbejdspartnere</w:t>
      </w:r>
      <w:r w:rsidR="0005657C">
        <w:t>/sponsorer</w:t>
      </w:r>
      <w:r>
        <w:t>, Dansk Firmaidræt</w:t>
      </w:r>
      <w:r w:rsidR="00F02F4D">
        <w:t>sforbund</w:t>
      </w:r>
      <w:r>
        <w:t xml:space="preserve"> og de</w:t>
      </w:r>
      <w:r w:rsidR="00531A07">
        <w:t>t</w:t>
      </w:r>
      <w:r>
        <w:t xml:space="preserve">s konsulenter for godt samarbejde.  </w:t>
      </w:r>
    </w:p>
    <w:p w14:paraId="28E7ECE5" w14:textId="64CAD49E" w:rsidR="00520839" w:rsidRPr="00520839" w:rsidRDefault="00AA436D" w:rsidP="004001CB">
      <w:r>
        <w:t>J</w:t>
      </w:r>
      <w:r w:rsidR="009B13D4">
        <w:t xml:space="preserve">eg vil specielt sige tak for </w:t>
      </w:r>
      <w:r w:rsidR="000E13ED">
        <w:t>godt s</w:t>
      </w:r>
      <w:r w:rsidR="001E1E6B">
        <w:t xml:space="preserve">amarbejde til FU, bestyrelsen og alle de frivillige </w:t>
      </w:r>
      <w:r w:rsidR="0005657C">
        <w:t xml:space="preserve">der har hjulpet til ved vores events samt alle frivillige ledere i </w:t>
      </w:r>
      <w:r w:rsidR="001E1E6B">
        <w:t>u</w:t>
      </w:r>
      <w:r w:rsidR="0005657C">
        <w:t>dvalgene</w:t>
      </w:r>
      <w:r w:rsidR="001E1E6B">
        <w:t xml:space="preserve">. </w:t>
      </w:r>
    </w:p>
    <w:sectPr w:rsidR="00520839" w:rsidRPr="00520839" w:rsidSect="00A5748F">
      <w:headerReference w:type="default" r:id="rId8"/>
      <w:footerReference w:type="default" r:id="rId9"/>
      <w:pgSz w:w="11906" w:h="16838" w:code="9"/>
      <w:pgMar w:top="720" w:right="720" w:bottom="720" w:left="720" w:header="567"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34B3F" w14:textId="77777777" w:rsidR="00B30CB0" w:rsidRDefault="00B30CB0">
      <w:r>
        <w:separator/>
      </w:r>
    </w:p>
  </w:endnote>
  <w:endnote w:type="continuationSeparator" w:id="0">
    <w:p w14:paraId="00CD5A24" w14:textId="77777777" w:rsidR="00B30CB0" w:rsidRDefault="00B30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210E6" w14:textId="77777777" w:rsidR="00D30F34" w:rsidRPr="006A0346" w:rsidRDefault="00D30F34">
    <w:pPr>
      <w:pStyle w:val="Brdtekstindrykning"/>
      <w:pBdr>
        <w:bottom w:val="single" w:sz="6" w:space="1" w:color="auto"/>
      </w:pBdr>
      <w:ind w:left="0"/>
      <w:jc w:val="center"/>
      <w:rPr>
        <w:rFonts w:ascii="Verdana" w:hAnsi="Verdana"/>
        <w:b w:val="0"/>
        <w:color w:val="auto"/>
        <w:sz w:val="17"/>
        <w:szCs w:val="17"/>
      </w:rPr>
    </w:pPr>
  </w:p>
  <w:p w14:paraId="0BBF0A05" w14:textId="77777777" w:rsidR="00D30F34" w:rsidRPr="006A0346" w:rsidRDefault="00D30F34">
    <w:pPr>
      <w:pStyle w:val="Brdtekstindrykning"/>
      <w:ind w:left="0"/>
      <w:jc w:val="center"/>
      <w:rPr>
        <w:rFonts w:ascii="Verdana" w:hAnsi="Verdana"/>
        <w:b w:val="0"/>
        <w:color w:val="auto"/>
        <w:sz w:val="17"/>
        <w:szCs w:val="17"/>
      </w:rPr>
    </w:pPr>
  </w:p>
  <w:p w14:paraId="3AF019B7" w14:textId="77777777" w:rsidR="00D30F34" w:rsidRDefault="00D30F34" w:rsidP="002C7FB5">
    <w:pPr>
      <w:pStyle w:val="Sidefod"/>
      <w:jc w:val="center"/>
    </w:pPr>
    <w:r>
      <w:rPr>
        <w:noProof/>
      </w:rPr>
      <w:drawing>
        <wp:inline distT="0" distB="0" distL="0" distR="0" wp14:anchorId="3B50EC06" wp14:editId="2A7B66AA">
          <wp:extent cx="1447800" cy="552450"/>
          <wp:effectExtent l="0" t="0" r="0" b="0"/>
          <wp:docPr id="3" name="Billede 3" descr="Køge A FARVE foren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øge A FARVE forening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552450"/>
                  </a:xfrm>
                  <a:prstGeom prst="rect">
                    <a:avLst/>
                  </a:prstGeom>
                  <a:noFill/>
                  <a:ln>
                    <a:noFill/>
                  </a:ln>
                </pic:spPr>
              </pic:pic>
            </a:graphicData>
          </a:graphic>
        </wp:inline>
      </w:drawing>
    </w:r>
  </w:p>
  <w:p w14:paraId="2817484A" w14:textId="77777777" w:rsidR="00D30F34" w:rsidRDefault="00D30F34">
    <w:pPr>
      <w:pStyle w:val="Brdtekstindrykning"/>
      <w:ind w:left="0"/>
      <w:jc w:val="center"/>
      <w:rPr>
        <w:rFonts w:ascii="Verdana" w:hAnsi="Verdana"/>
        <w:b w:val="0"/>
        <w:color w:val="auto"/>
        <w:sz w:val="18"/>
        <w:szCs w:val="18"/>
      </w:rPr>
    </w:pPr>
  </w:p>
  <w:p w14:paraId="203D0B50" w14:textId="77777777" w:rsidR="00D30F34" w:rsidRPr="006A0346" w:rsidRDefault="00D30F34">
    <w:pPr>
      <w:pStyle w:val="Brdtekstindrykning"/>
      <w:ind w:left="0"/>
      <w:jc w:val="center"/>
      <w:rPr>
        <w:rFonts w:ascii="Verdana" w:hAnsi="Verdana"/>
        <w:b w:val="0"/>
        <w:color w:val="auto"/>
        <w:sz w:val="18"/>
        <w:szCs w:val="18"/>
      </w:rPr>
    </w:pPr>
    <w:r>
      <w:rPr>
        <w:rFonts w:ascii="Verdana" w:hAnsi="Verdana"/>
        <w:b w:val="0"/>
        <w:color w:val="auto"/>
        <w:sz w:val="18"/>
        <w:szCs w:val="18"/>
      </w:rPr>
      <w:t xml:space="preserve">Firmaidræt </w:t>
    </w:r>
    <w:r w:rsidRPr="006A0346">
      <w:rPr>
        <w:rFonts w:ascii="Verdana" w:hAnsi="Verdana"/>
        <w:b w:val="0"/>
        <w:color w:val="auto"/>
        <w:sz w:val="18"/>
        <w:szCs w:val="18"/>
      </w:rPr>
      <w:t xml:space="preserve">Køge er tilknyttet Dansk Firmaidrætsforbund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22D1C" w14:textId="77777777" w:rsidR="00B30CB0" w:rsidRDefault="00B30CB0">
      <w:r>
        <w:separator/>
      </w:r>
    </w:p>
  </w:footnote>
  <w:footnote w:type="continuationSeparator" w:id="0">
    <w:p w14:paraId="77873825" w14:textId="77777777" w:rsidR="00B30CB0" w:rsidRDefault="00B30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6A93D" w14:textId="77777777" w:rsidR="00D30F34" w:rsidRPr="006A3E7B" w:rsidRDefault="00D30F34" w:rsidP="00DF2E22">
    <w:pPr>
      <w:rPr>
        <w:rFonts w:ascii="Verdana" w:hAnsi="Verdana"/>
        <w:b/>
        <w:sz w:val="18"/>
        <w:szCs w:val="18"/>
      </w:rPr>
    </w:pPr>
    <w:r>
      <w:rPr>
        <w:b/>
        <w:noProof/>
      </w:rPr>
      <w:drawing>
        <wp:anchor distT="0" distB="0" distL="114300" distR="114300" simplePos="0" relativeHeight="251657728" behindDoc="0" locked="0" layoutInCell="1" allowOverlap="1" wp14:anchorId="70CE2AEA" wp14:editId="305155AF">
          <wp:simplePos x="0" y="0"/>
          <wp:positionH relativeFrom="margin">
            <wp:posOffset>5693410</wp:posOffset>
          </wp:positionH>
          <wp:positionV relativeFrom="margin">
            <wp:posOffset>-853440</wp:posOffset>
          </wp:positionV>
          <wp:extent cx="533400" cy="792480"/>
          <wp:effectExtent l="0" t="0" r="0" b="7620"/>
          <wp:wrapSquare wrapText="bothSides"/>
          <wp:docPr id="2" name="Billede 2" descr="Køge B FARVE foren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øge B FARVE forening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sz w:val="18"/>
        <w:szCs w:val="18"/>
      </w:rPr>
      <w:t>F</w:t>
    </w:r>
    <w:r w:rsidRPr="006A3E7B">
      <w:rPr>
        <w:rFonts w:ascii="Verdana" w:hAnsi="Verdana"/>
        <w:b/>
        <w:sz w:val="18"/>
        <w:szCs w:val="18"/>
      </w:rPr>
      <w:t>ormand Finn Nielsen</w:t>
    </w:r>
  </w:p>
  <w:p w14:paraId="7C17586E" w14:textId="77777777" w:rsidR="00D30F34" w:rsidRPr="00DF2E22" w:rsidRDefault="00D30F34" w:rsidP="00DF2E22">
    <w:pPr>
      <w:rPr>
        <w:rFonts w:ascii="Verdana" w:hAnsi="Verdana"/>
        <w:sz w:val="18"/>
        <w:szCs w:val="18"/>
      </w:rPr>
    </w:pPr>
    <w:r w:rsidRPr="00DF2E22">
      <w:rPr>
        <w:rFonts w:ascii="Verdana" w:hAnsi="Verdana"/>
        <w:sz w:val="18"/>
        <w:szCs w:val="18"/>
      </w:rPr>
      <w:t>Parkvej 96, 1. tv., 4600 Køge</w:t>
    </w:r>
  </w:p>
  <w:p w14:paraId="26A87AE9" w14:textId="77777777" w:rsidR="00D30F34" w:rsidRPr="00DF2E22" w:rsidRDefault="00D30F34" w:rsidP="00DF2E22">
    <w:pPr>
      <w:rPr>
        <w:rFonts w:ascii="Verdana" w:hAnsi="Verdana"/>
        <w:sz w:val="18"/>
        <w:szCs w:val="18"/>
      </w:rPr>
    </w:pPr>
    <w:r>
      <w:rPr>
        <w:rFonts w:ascii="Verdana" w:hAnsi="Verdana"/>
        <w:sz w:val="18"/>
        <w:szCs w:val="18"/>
      </w:rPr>
      <w:t xml:space="preserve">Telefon: </w:t>
    </w:r>
    <w:r w:rsidRPr="00DF2E22">
      <w:rPr>
        <w:rFonts w:ascii="Verdana" w:hAnsi="Verdana"/>
        <w:sz w:val="18"/>
        <w:szCs w:val="18"/>
      </w:rPr>
      <w:t>29 39 71 74</w:t>
    </w:r>
  </w:p>
  <w:p w14:paraId="287FF55E" w14:textId="77777777" w:rsidR="00D30F34" w:rsidRDefault="00D30F34" w:rsidP="00DF2E22">
    <w:pPr>
      <w:rPr>
        <w:rFonts w:ascii="Verdana" w:hAnsi="Verdana"/>
        <w:sz w:val="18"/>
        <w:szCs w:val="18"/>
      </w:rPr>
    </w:pPr>
    <w:r>
      <w:rPr>
        <w:rFonts w:ascii="Verdana" w:hAnsi="Verdana"/>
        <w:sz w:val="18"/>
        <w:szCs w:val="18"/>
      </w:rPr>
      <w:t xml:space="preserve">Mail: </w:t>
    </w:r>
    <w:hyperlink r:id="rId2" w:history="1">
      <w:r w:rsidRPr="00967C79">
        <w:rPr>
          <w:rStyle w:val="Hyperlink"/>
          <w:rFonts w:ascii="Verdana" w:hAnsi="Verdana"/>
          <w:sz w:val="18"/>
          <w:szCs w:val="18"/>
        </w:rPr>
        <w:t>finn.nielsen@os.dk</w:t>
      </w:r>
    </w:hyperlink>
  </w:p>
  <w:p w14:paraId="4FF4DDE1" w14:textId="77777777" w:rsidR="00D30F34" w:rsidRDefault="00D30F34" w:rsidP="00DF2E22">
    <w:pPr>
      <w:rPr>
        <w:rFonts w:ascii="Verdana" w:hAnsi="Verdana"/>
        <w:sz w:val="18"/>
        <w:szCs w:val="18"/>
      </w:rPr>
    </w:pPr>
    <w:r>
      <w:rPr>
        <w:rFonts w:ascii="Verdana" w:hAnsi="Verdana"/>
        <w:sz w:val="18"/>
        <w:szCs w:val="18"/>
      </w:rPr>
      <w:t xml:space="preserve">Hjemmeside: </w:t>
    </w:r>
    <w:hyperlink r:id="rId3" w:history="1">
      <w:r w:rsidRPr="00967C79">
        <w:rPr>
          <w:rStyle w:val="Hyperlink"/>
          <w:rFonts w:ascii="Verdana" w:hAnsi="Verdana"/>
          <w:sz w:val="18"/>
          <w:szCs w:val="18"/>
        </w:rPr>
        <w:t>www.fi-koege</w:t>
      </w:r>
    </w:hyperlink>
    <w:r>
      <w:rPr>
        <w:rFonts w:ascii="Verdana" w:hAnsi="Verdana"/>
        <w:sz w:val="18"/>
        <w:szCs w:val="18"/>
      </w:rPr>
      <w:t xml:space="preserve"> </w:t>
    </w:r>
  </w:p>
  <w:p w14:paraId="7FF0EC8E" w14:textId="77777777" w:rsidR="00D30F34" w:rsidRPr="00DF2E22" w:rsidRDefault="00D30F34" w:rsidP="00DF2E22">
    <w:pPr>
      <w:rPr>
        <w:rFonts w:ascii="Verdana" w:hAnsi="Verdana"/>
        <w:sz w:val="18"/>
        <w:szCs w:val="18"/>
      </w:rPr>
    </w:pPr>
    <w:r>
      <w:rPr>
        <w:rFonts w:ascii="Verdana" w:hAnsi="Verdana"/>
        <w:sz w:val="18"/>
        <w:szCs w:val="18"/>
      </w:rPr>
      <w:t>Facebook: Firmaidræt Køge</w:t>
    </w:r>
  </w:p>
  <w:p w14:paraId="58B01266" w14:textId="77777777" w:rsidR="00D30F34" w:rsidRPr="003D2333" w:rsidRDefault="00D30F34" w:rsidP="003D2333">
    <w:pPr>
      <w:pStyle w:val="Sidehoved"/>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54772"/>
    <w:multiLevelType w:val="hybridMultilevel"/>
    <w:tmpl w:val="8E328944"/>
    <w:lvl w:ilvl="0" w:tplc="5D8062CC">
      <w:start w:val="2"/>
      <w:numFmt w:val="decimal"/>
      <w:lvlText w:val="%1"/>
      <w:lvlJc w:val="left"/>
      <w:pPr>
        <w:tabs>
          <w:tab w:val="num" w:pos="1560"/>
        </w:tabs>
        <w:ind w:left="156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 w15:restartNumberingAfterBreak="0">
    <w:nsid w:val="0D1213C2"/>
    <w:multiLevelType w:val="hybridMultilevel"/>
    <w:tmpl w:val="59EAC6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1551D1B"/>
    <w:multiLevelType w:val="hybridMultilevel"/>
    <w:tmpl w:val="3BF0B40C"/>
    <w:lvl w:ilvl="0" w:tplc="BB4CC832">
      <w:start w:val="1"/>
      <w:numFmt w:val="decimal"/>
      <w:lvlText w:val="%1."/>
      <w:lvlJc w:val="left"/>
      <w:pPr>
        <w:tabs>
          <w:tab w:val="num" w:pos="2025"/>
        </w:tabs>
        <w:ind w:left="2025" w:hanging="360"/>
      </w:pPr>
      <w:rPr>
        <w:b/>
      </w:rPr>
    </w:lvl>
    <w:lvl w:ilvl="1" w:tplc="04060019" w:tentative="1">
      <w:start w:val="1"/>
      <w:numFmt w:val="lowerLetter"/>
      <w:lvlText w:val="%2."/>
      <w:lvlJc w:val="left"/>
      <w:pPr>
        <w:tabs>
          <w:tab w:val="num" w:pos="2745"/>
        </w:tabs>
        <w:ind w:left="2745" w:hanging="360"/>
      </w:pPr>
    </w:lvl>
    <w:lvl w:ilvl="2" w:tplc="0406001B" w:tentative="1">
      <w:start w:val="1"/>
      <w:numFmt w:val="lowerRoman"/>
      <w:lvlText w:val="%3."/>
      <w:lvlJc w:val="right"/>
      <w:pPr>
        <w:tabs>
          <w:tab w:val="num" w:pos="3465"/>
        </w:tabs>
        <w:ind w:left="3465" w:hanging="180"/>
      </w:pPr>
    </w:lvl>
    <w:lvl w:ilvl="3" w:tplc="0406000F" w:tentative="1">
      <w:start w:val="1"/>
      <w:numFmt w:val="decimal"/>
      <w:lvlText w:val="%4."/>
      <w:lvlJc w:val="left"/>
      <w:pPr>
        <w:tabs>
          <w:tab w:val="num" w:pos="4185"/>
        </w:tabs>
        <w:ind w:left="4185" w:hanging="360"/>
      </w:pPr>
    </w:lvl>
    <w:lvl w:ilvl="4" w:tplc="04060019" w:tentative="1">
      <w:start w:val="1"/>
      <w:numFmt w:val="lowerLetter"/>
      <w:lvlText w:val="%5."/>
      <w:lvlJc w:val="left"/>
      <w:pPr>
        <w:tabs>
          <w:tab w:val="num" w:pos="4905"/>
        </w:tabs>
        <w:ind w:left="4905" w:hanging="360"/>
      </w:pPr>
    </w:lvl>
    <w:lvl w:ilvl="5" w:tplc="0406001B" w:tentative="1">
      <w:start w:val="1"/>
      <w:numFmt w:val="lowerRoman"/>
      <w:lvlText w:val="%6."/>
      <w:lvlJc w:val="right"/>
      <w:pPr>
        <w:tabs>
          <w:tab w:val="num" w:pos="5625"/>
        </w:tabs>
        <w:ind w:left="5625" w:hanging="180"/>
      </w:pPr>
    </w:lvl>
    <w:lvl w:ilvl="6" w:tplc="0406000F" w:tentative="1">
      <w:start w:val="1"/>
      <w:numFmt w:val="decimal"/>
      <w:lvlText w:val="%7."/>
      <w:lvlJc w:val="left"/>
      <w:pPr>
        <w:tabs>
          <w:tab w:val="num" w:pos="6345"/>
        </w:tabs>
        <w:ind w:left="6345" w:hanging="360"/>
      </w:pPr>
    </w:lvl>
    <w:lvl w:ilvl="7" w:tplc="04060019" w:tentative="1">
      <w:start w:val="1"/>
      <w:numFmt w:val="lowerLetter"/>
      <w:lvlText w:val="%8."/>
      <w:lvlJc w:val="left"/>
      <w:pPr>
        <w:tabs>
          <w:tab w:val="num" w:pos="7065"/>
        </w:tabs>
        <w:ind w:left="7065" w:hanging="360"/>
      </w:pPr>
    </w:lvl>
    <w:lvl w:ilvl="8" w:tplc="0406001B" w:tentative="1">
      <w:start w:val="1"/>
      <w:numFmt w:val="lowerRoman"/>
      <w:lvlText w:val="%9."/>
      <w:lvlJc w:val="right"/>
      <w:pPr>
        <w:tabs>
          <w:tab w:val="num" w:pos="7785"/>
        </w:tabs>
        <w:ind w:left="7785" w:hanging="180"/>
      </w:pPr>
    </w:lvl>
  </w:abstractNum>
  <w:abstractNum w:abstractNumId="3" w15:restartNumberingAfterBreak="0">
    <w:nsid w:val="1D515E33"/>
    <w:multiLevelType w:val="multilevel"/>
    <w:tmpl w:val="B7D0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2C6B41"/>
    <w:multiLevelType w:val="hybridMultilevel"/>
    <w:tmpl w:val="C6A2EE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B260D6D"/>
    <w:multiLevelType w:val="hybridMultilevel"/>
    <w:tmpl w:val="22B85850"/>
    <w:lvl w:ilvl="0" w:tplc="6A4C755C">
      <w:start w:val="1"/>
      <w:numFmt w:val="decimal"/>
      <w:lvlText w:val="%1."/>
      <w:lvlJc w:val="left"/>
      <w:pPr>
        <w:tabs>
          <w:tab w:val="num" w:pos="720"/>
        </w:tabs>
        <w:ind w:left="720" w:hanging="360"/>
      </w:pPr>
    </w:lvl>
    <w:lvl w:ilvl="1" w:tplc="B672E486">
      <w:start w:val="1"/>
      <w:numFmt w:val="decimal"/>
      <w:lvlText w:val="%2."/>
      <w:lvlJc w:val="left"/>
      <w:pPr>
        <w:tabs>
          <w:tab w:val="num" w:pos="1440"/>
        </w:tabs>
        <w:ind w:left="1440" w:hanging="360"/>
      </w:pPr>
    </w:lvl>
    <w:lvl w:ilvl="2" w:tplc="9D703ED2">
      <w:start w:val="1"/>
      <w:numFmt w:val="decimal"/>
      <w:lvlText w:val="%3."/>
      <w:lvlJc w:val="left"/>
      <w:pPr>
        <w:tabs>
          <w:tab w:val="num" w:pos="2160"/>
        </w:tabs>
        <w:ind w:left="2160" w:hanging="360"/>
      </w:pPr>
    </w:lvl>
    <w:lvl w:ilvl="3" w:tplc="7A7E99CE">
      <w:start w:val="1"/>
      <w:numFmt w:val="decimal"/>
      <w:lvlText w:val="%4."/>
      <w:lvlJc w:val="left"/>
      <w:pPr>
        <w:tabs>
          <w:tab w:val="num" w:pos="2880"/>
        </w:tabs>
        <w:ind w:left="2880" w:hanging="360"/>
      </w:pPr>
    </w:lvl>
    <w:lvl w:ilvl="4" w:tplc="0DF2637C">
      <w:start w:val="1"/>
      <w:numFmt w:val="decimal"/>
      <w:lvlText w:val="%5."/>
      <w:lvlJc w:val="left"/>
      <w:pPr>
        <w:tabs>
          <w:tab w:val="num" w:pos="3600"/>
        </w:tabs>
        <w:ind w:left="3600" w:hanging="360"/>
      </w:pPr>
    </w:lvl>
    <w:lvl w:ilvl="5" w:tplc="099AD66C">
      <w:start w:val="1"/>
      <w:numFmt w:val="decimal"/>
      <w:lvlText w:val="%6."/>
      <w:lvlJc w:val="left"/>
      <w:pPr>
        <w:tabs>
          <w:tab w:val="num" w:pos="4320"/>
        </w:tabs>
        <w:ind w:left="4320" w:hanging="360"/>
      </w:pPr>
    </w:lvl>
    <w:lvl w:ilvl="6" w:tplc="A4246A68">
      <w:start w:val="1"/>
      <w:numFmt w:val="decimal"/>
      <w:lvlText w:val="%7."/>
      <w:lvlJc w:val="left"/>
      <w:pPr>
        <w:tabs>
          <w:tab w:val="num" w:pos="5040"/>
        </w:tabs>
        <w:ind w:left="5040" w:hanging="360"/>
      </w:pPr>
    </w:lvl>
    <w:lvl w:ilvl="7" w:tplc="A7B0A676">
      <w:start w:val="1"/>
      <w:numFmt w:val="decimal"/>
      <w:lvlText w:val="%8."/>
      <w:lvlJc w:val="left"/>
      <w:pPr>
        <w:tabs>
          <w:tab w:val="num" w:pos="5760"/>
        </w:tabs>
        <w:ind w:left="5760" w:hanging="360"/>
      </w:pPr>
    </w:lvl>
    <w:lvl w:ilvl="8" w:tplc="8A6E22A2">
      <w:start w:val="1"/>
      <w:numFmt w:val="decimal"/>
      <w:lvlText w:val="%9."/>
      <w:lvlJc w:val="left"/>
      <w:pPr>
        <w:tabs>
          <w:tab w:val="num" w:pos="6480"/>
        </w:tabs>
        <w:ind w:left="6480" w:hanging="360"/>
      </w:pPr>
    </w:lvl>
  </w:abstractNum>
  <w:num w:numId="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2D7"/>
    <w:rsid w:val="000017A6"/>
    <w:rsid w:val="0000326F"/>
    <w:rsid w:val="00036EAB"/>
    <w:rsid w:val="00041A7E"/>
    <w:rsid w:val="00042C36"/>
    <w:rsid w:val="0005657C"/>
    <w:rsid w:val="0006117D"/>
    <w:rsid w:val="00066602"/>
    <w:rsid w:val="000710D2"/>
    <w:rsid w:val="000807DD"/>
    <w:rsid w:val="00080C0A"/>
    <w:rsid w:val="00085D1C"/>
    <w:rsid w:val="00086002"/>
    <w:rsid w:val="000943A8"/>
    <w:rsid w:val="000947C1"/>
    <w:rsid w:val="000A06A6"/>
    <w:rsid w:val="000A472F"/>
    <w:rsid w:val="000A7EDC"/>
    <w:rsid w:val="000B0C31"/>
    <w:rsid w:val="000B5752"/>
    <w:rsid w:val="000C4CD1"/>
    <w:rsid w:val="000C5DCD"/>
    <w:rsid w:val="000D69E5"/>
    <w:rsid w:val="000D7AE2"/>
    <w:rsid w:val="000E13ED"/>
    <w:rsid w:val="000E42ED"/>
    <w:rsid w:val="000E761D"/>
    <w:rsid w:val="000F2084"/>
    <w:rsid w:val="001075D5"/>
    <w:rsid w:val="001134F8"/>
    <w:rsid w:val="0011495F"/>
    <w:rsid w:val="00123F03"/>
    <w:rsid w:val="00124649"/>
    <w:rsid w:val="00126542"/>
    <w:rsid w:val="00132DAA"/>
    <w:rsid w:val="00144C47"/>
    <w:rsid w:val="00147CFB"/>
    <w:rsid w:val="0016165C"/>
    <w:rsid w:val="00164AF8"/>
    <w:rsid w:val="00165724"/>
    <w:rsid w:val="00165E03"/>
    <w:rsid w:val="00167236"/>
    <w:rsid w:val="00190E00"/>
    <w:rsid w:val="00191B49"/>
    <w:rsid w:val="00195823"/>
    <w:rsid w:val="001A0CD5"/>
    <w:rsid w:val="001A7E09"/>
    <w:rsid w:val="001B4DE6"/>
    <w:rsid w:val="001C23C2"/>
    <w:rsid w:val="001C3C7D"/>
    <w:rsid w:val="001C4398"/>
    <w:rsid w:val="001D2AB8"/>
    <w:rsid w:val="001D5824"/>
    <w:rsid w:val="001E0637"/>
    <w:rsid w:val="001E17A7"/>
    <w:rsid w:val="001E1E6B"/>
    <w:rsid w:val="001E3129"/>
    <w:rsid w:val="001E57EA"/>
    <w:rsid w:val="001E6355"/>
    <w:rsid w:val="001F0C9C"/>
    <w:rsid w:val="001F1879"/>
    <w:rsid w:val="00206D64"/>
    <w:rsid w:val="00216512"/>
    <w:rsid w:val="00221EC1"/>
    <w:rsid w:val="002235B7"/>
    <w:rsid w:val="002301E5"/>
    <w:rsid w:val="00233D72"/>
    <w:rsid w:val="0023426D"/>
    <w:rsid w:val="00235AB3"/>
    <w:rsid w:val="0024336C"/>
    <w:rsid w:val="00245941"/>
    <w:rsid w:val="0025024B"/>
    <w:rsid w:val="00252846"/>
    <w:rsid w:val="00254B6A"/>
    <w:rsid w:val="00264E73"/>
    <w:rsid w:val="0027582B"/>
    <w:rsid w:val="002801B8"/>
    <w:rsid w:val="00280AAC"/>
    <w:rsid w:val="00282C9A"/>
    <w:rsid w:val="00283D42"/>
    <w:rsid w:val="00285D92"/>
    <w:rsid w:val="0028661F"/>
    <w:rsid w:val="00291772"/>
    <w:rsid w:val="00293A26"/>
    <w:rsid w:val="002A07EE"/>
    <w:rsid w:val="002A18F7"/>
    <w:rsid w:val="002A1FE2"/>
    <w:rsid w:val="002A47FC"/>
    <w:rsid w:val="002A63C8"/>
    <w:rsid w:val="002A6A09"/>
    <w:rsid w:val="002B1E5D"/>
    <w:rsid w:val="002B3518"/>
    <w:rsid w:val="002C41B1"/>
    <w:rsid w:val="002C7FB5"/>
    <w:rsid w:val="002D1BD2"/>
    <w:rsid w:val="002D206B"/>
    <w:rsid w:val="002D49DD"/>
    <w:rsid w:val="002E0B6E"/>
    <w:rsid w:val="002E1C1C"/>
    <w:rsid w:val="002E2E9B"/>
    <w:rsid w:val="002E538B"/>
    <w:rsid w:val="002F1F79"/>
    <w:rsid w:val="00305925"/>
    <w:rsid w:val="00307C22"/>
    <w:rsid w:val="00312920"/>
    <w:rsid w:val="003165B8"/>
    <w:rsid w:val="0033702A"/>
    <w:rsid w:val="00342329"/>
    <w:rsid w:val="003430BF"/>
    <w:rsid w:val="00343D54"/>
    <w:rsid w:val="00344AA9"/>
    <w:rsid w:val="003506EB"/>
    <w:rsid w:val="00351480"/>
    <w:rsid w:val="003524EC"/>
    <w:rsid w:val="003600C2"/>
    <w:rsid w:val="00383624"/>
    <w:rsid w:val="00385FC3"/>
    <w:rsid w:val="003862A8"/>
    <w:rsid w:val="0039104B"/>
    <w:rsid w:val="00392FE9"/>
    <w:rsid w:val="00393496"/>
    <w:rsid w:val="00393C86"/>
    <w:rsid w:val="003962B0"/>
    <w:rsid w:val="003A1D0A"/>
    <w:rsid w:val="003A7B39"/>
    <w:rsid w:val="003B125D"/>
    <w:rsid w:val="003C5415"/>
    <w:rsid w:val="003D2333"/>
    <w:rsid w:val="003D24F2"/>
    <w:rsid w:val="003E449B"/>
    <w:rsid w:val="003F0381"/>
    <w:rsid w:val="003F6EB6"/>
    <w:rsid w:val="004001CB"/>
    <w:rsid w:val="0040556B"/>
    <w:rsid w:val="00407D9E"/>
    <w:rsid w:val="004142E5"/>
    <w:rsid w:val="0041750C"/>
    <w:rsid w:val="00421832"/>
    <w:rsid w:val="00423D6F"/>
    <w:rsid w:val="00425544"/>
    <w:rsid w:val="00433176"/>
    <w:rsid w:val="00436860"/>
    <w:rsid w:val="00437711"/>
    <w:rsid w:val="00443F1C"/>
    <w:rsid w:val="00450729"/>
    <w:rsid w:val="0045169E"/>
    <w:rsid w:val="00451BDA"/>
    <w:rsid w:val="00452D6B"/>
    <w:rsid w:val="00454CE6"/>
    <w:rsid w:val="0046180C"/>
    <w:rsid w:val="00464D2F"/>
    <w:rsid w:val="004732AB"/>
    <w:rsid w:val="004765F1"/>
    <w:rsid w:val="004770FE"/>
    <w:rsid w:val="004775E2"/>
    <w:rsid w:val="00485167"/>
    <w:rsid w:val="00490ADF"/>
    <w:rsid w:val="004931DC"/>
    <w:rsid w:val="00494B4B"/>
    <w:rsid w:val="00497C28"/>
    <w:rsid w:val="004A2079"/>
    <w:rsid w:val="004B6EA7"/>
    <w:rsid w:val="004C4FBC"/>
    <w:rsid w:val="004C791C"/>
    <w:rsid w:val="004C79D7"/>
    <w:rsid w:val="004D3AA4"/>
    <w:rsid w:val="004D4581"/>
    <w:rsid w:val="004E26DA"/>
    <w:rsid w:val="004E7C87"/>
    <w:rsid w:val="004E7DF8"/>
    <w:rsid w:val="00513475"/>
    <w:rsid w:val="00514D3B"/>
    <w:rsid w:val="005204FC"/>
    <w:rsid w:val="00520797"/>
    <w:rsid w:val="00520839"/>
    <w:rsid w:val="00521B2B"/>
    <w:rsid w:val="00524560"/>
    <w:rsid w:val="00524BA8"/>
    <w:rsid w:val="00530C9B"/>
    <w:rsid w:val="00531A07"/>
    <w:rsid w:val="00534064"/>
    <w:rsid w:val="0053459E"/>
    <w:rsid w:val="00537662"/>
    <w:rsid w:val="00537A21"/>
    <w:rsid w:val="00540F2A"/>
    <w:rsid w:val="00541C5E"/>
    <w:rsid w:val="00541DF7"/>
    <w:rsid w:val="00542F7B"/>
    <w:rsid w:val="00543F6B"/>
    <w:rsid w:val="00546968"/>
    <w:rsid w:val="00546F67"/>
    <w:rsid w:val="00553113"/>
    <w:rsid w:val="005616D1"/>
    <w:rsid w:val="005618FD"/>
    <w:rsid w:val="0056274D"/>
    <w:rsid w:val="00572B0D"/>
    <w:rsid w:val="00583782"/>
    <w:rsid w:val="00587A1B"/>
    <w:rsid w:val="00592736"/>
    <w:rsid w:val="005A3539"/>
    <w:rsid w:val="005B22DC"/>
    <w:rsid w:val="005B68E0"/>
    <w:rsid w:val="005B721A"/>
    <w:rsid w:val="005C630D"/>
    <w:rsid w:val="005D0445"/>
    <w:rsid w:val="005D0FF6"/>
    <w:rsid w:val="005D1B63"/>
    <w:rsid w:val="005D5204"/>
    <w:rsid w:val="005D5BF8"/>
    <w:rsid w:val="005D7BE3"/>
    <w:rsid w:val="005E05CD"/>
    <w:rsid w:val="005E4072"/>
    <w:rsid w:val="005E57D9"/>
    <w:rsid w:val="005E6AAC"/>
    <w:rsid w:val="00602E5C"/>
    <w:rsid w:val="00615EC5"/>
    <w:rsid w:val="00617BA5"/>
    <w:rsid w:val="00625A2F"/>
    <w:rsid w:val="0062654F"/>
    <w:rsid w:val="0063133C"/>
    <w:rsid w:val="006349CE"/>
    <w:rsid w:val="00634D3F"/>
    <w:rsid w:val="00635D68"/>
    <w:rsid w:val="0063747D"/>
    <w:rsid w:val="00637EAF"/>
    <w:rsid w:val="006464C3"/>
    <w:rsid w:val="0065266B"/>
    <w:rsid w:val="006548A4"/>
    <w:rsid w:val="00654929"/>
    <w:rsid w:val="0066037C"/>
    <w:rsid w:val="00660D94"/>
    <w:rsid w:val="00666FC1"/>
    <w:rsid w:val="00670B60"/>
    <w:rsid w:val="006715A5"/>
    <w:rsid w:val="00680A6A"/>
    <w:rsid w:val="00681250"/>
    <w:rsid w:val="0068435E"/>
    <w:rsid w:val="00695935"/>
    <w:rsid w:val="006A0346"/>
    <w:rsid w:val="006A3E7B"/>
    <w:rsid w:val="006A4DCA"/>
    <w:rsid w:val="006B3A65"/>
    <w:rsid w:val="006C1374"/>
    <w:rsid w:val="006C1713"/>
    <w:rsid w:val="006D11F0"/>
    <w:rsid w:val="006D210C"/>
    <w:rsid w:val="006D2CBD"/>
    <w:rsid w:val="006E27DB"/>
    <w:rsid w:val="006E6783"/>
    <w:rsid w:val="006E6A49"/>
    <w:rsid w:val="006F57EB"/>
    <w:rsid w:val="0070320D"/>
    <w:rsid w:val="00704A93"/>
    <w:rsid w:val="00710B83"/>
    <w:rsid w:val="0072199E"/>
    <w:rsid w:val="00723678"/>
    <w:rsid w:val="007246CF"/>
    <w:rsid w:val="0073021F"/>
    <w:rsid w:val="00740FC4"/>
    <w:rsid w:val="007447CC"/>
    <w:rsid w:val="007451B1"/>
    <w:rsid w:val="00745903"/>
    <w:rsid w:val="007504E0"/>
    <w:rsid w:val="00755952"/>
    <w:rsid w:val="00756409"/>
    <w:rsid w:val="007574F6"/>
    <w:rsid w:val="00760687"/>
    <w:rsid w:val="00760694"/>
    <w:rsid w:val="007669FB"/>
    <w:rsid w:val="007718BE"/>
    <w:rsid w:val="007746B3"/>
    <w:rsid w:val="007763E3"/>
    <w:rsid w:val="007860AE"/>
    <w:rsid w:val="00791823"/>
    <w:rsid w:val="00791F94"/>
    <w:rsid w:val="00793C89"/>
    <w:rsid w:val="007A0DE6"/>
    <w:rsid w:val="007C3218"/>
    <w:rsid w:val="007C660B"/>
    <w:rsid w:val="007E32BB"/>
    <w:rsid w:val="007F17CB"/>
    <w:rsid w:val="007F6456"/>
    <w:rsid w:val="00800C8C"/>
    <w:rsid w:val="00802153"/>
    <w:rsid w:val="00813ECE"/>
    <w:rsid w:val="008246D4"/>
    <w:rsid w:val="00830584"/>
    <w:rsid w:val="00833A0F"/>
    <w:rsid w:val="008377E6"/>
    <w:rsid w:val="00843471"/>
    <w:rsid w:val="00847E14"/>
    <w:rsid w:val="00857539"/>
    <w:rsid w:val="00864F52"/>
    <w:rsid w:val="00887A70"/>
    <w:rsid w:val="00893E4E"/>
    <w:rsid w:val="008942E1"/>
    <w:rsid w:val="008A31EF"/>
    <w:rsid w:val="008A6729"/>
    <w:rsid w:val="008B4199"/>
    <w:rsid w:val="008B70A3"/>
    <w:rsid w:val="008B7C29"/>
    <w:rsid w:val="008C2C42"/>
    <w:rsid w:val="008C3A55"/>
    <w:rsid w:val="008C3DD1"/>
    <w:rsid w:val="008C6F39"/>
    <w:rsid w:val="008D05D9"/>
    <w:rsid w:val="008D6FCE"/>
    <w:rsid w:val="008E1B3C"/>
    <w:rsid w:val="008E710F"/>
    <w:rsid w:val="008F262B"/>
    <w:rsid w:val="008F78D3"/>
    <w:rsid w:val="00902158"/>
    <w:rsid w:val="009025E0"/>
    <w:rsid w:val="00913552"/>
    <w:rsid w:val="009159A1"/>
    <w:rsid w:val="00917B7A"/>
    <w:rsid w:val="00924175"/>
    <w:rsid w:val="009251BC"/>
    <w:rsid w:val="0092666D"/>
    <w:rsid w:val="0093388D"/>
    <w:rsid w:val="00934CC0"/>
    <w:rsid w:val="00934CE9"/>
    <w:rsid w:val="00940748"/>
    <w:rsid w:val="00952563"/>
    <w:rsid w:val="00953AAA"/>
    <w:rsid w:val="00960EEE"/>
    <w:rsid w:val="00961B39"/>
    <w:rsid w:val="009727B6"/>
    <w:rsid w:val="009731FB"/>
    <w:rsid w:val="00975034"/>
    <w:rsid w:val="00976EA6"/>
    <w:rsid w:val="0097766E"/>
    <w:rsid w:val="00981F8A"/>
    <w:rsid w:val="00984BAD"/>
    <w:rsid w:val="00994073"/>
    <w:rsid w:val="0099565F"/>
    <w:rsid w:val="009A1916"/>
    <w:rsid w:val="009A4E63"/>
    <w:rsid w:val="009A6DE7"/>
    <w:rsid w:val="009A74BD"/>
    <w:rsid w:val="009B13D4"/>
    <w:rsid w:val="009B4162"/>
    <w:rsid w:val="009B58E7"/>
    <w:rsid w:val="009B5FF0"/>
    <w:rsid w:val="009B6039"/>
    <w:rsid w:val="009C0E87"/>
    <w:rsid w:val="009D2D7E"/>
    <w:rsid w:val="009E06DD"/>
    <w:rsid w:val="009E1E78"/>
    <w:rsid w:val="009E2E96"/>
    <w:rsid w:val="00A02CEA"/>
    <w:rsid w:val="00A030D6"/>
    <w:rsid w:val="00A03CF4"/>
    <w:rsid w:val="00A0405D"/>
    <w:rsid w:val="00A07790"/>
    <w:rsid w:val="00A20EC4"/>
    <w:rsid w:val="00A22CF6"/>
    <w:rsid w:val="00A245AC"/>
    <w:rsid w:val="00A30010"/>
    <w:rsid w:val="00A324C6"/>
    <w:rsid w:val="00A3294C"/>
    <w:rsid w:val="00A516C1"/>
    <w:rsid w:val="00A51EF1"/>
    <w:rsid w:val="00A52DEE"/>
    <w:rsid w:val="00A56207"/>
    <w:rsid w:val="00A5748F"/>
    <w:rsid w:val="00A60EFF"/>
    <w:rsid w:val="00A62CE2"/>
    <w:rsid w:val="00A662E9"/>
    <w:rsid w:val="00A90452"/>
    <w:rsid w:val="00AA436D"/>
    <w:rsid w:val="00AB397B"/>
    <w:rsid w:val="00AB40DC"/>
    <w:rsid w:val="00AB5F17"/>
    <w:rsid w:val="00AC4A22"/>
    <w:rsid w:val="00AC689E"/>
    <w:rsid w:val="00AD0707"/>
    <w:rsid w:val="00AD6203"/>
    <w:rsid w:val="00AD6AF6"/>
    <w:rsid w:val="00AE06A3"/>
    <w:rsid w:val="00AF123B"/>
    <w:rsid w:val="00AF1C3C"/>
    <w:rsid w:val="00AF568C"/>
    <w:rsid w:val="00B01697"/>
    <w:rsid w:val="00B029B3"/>
    <w:rsid w:val="00B0520E"/>
    <w:rsid w:val="00B07488"/>
    <w:rsid w:val="00B15C98"/>
    <w:rsid w:val="00B23108"/>
    <w:rsid w:val="00B2333F"/>
    <w:rsid w:val="00B23A3A"/>
    <w:rsid w:val="00B23E83"/>
    <w:rsid w:val="00B23F6B"/>
    <w:rsid w:val="00B30CB0"/>
    <w:rsid w:val="00B33A32"/>
    <w:rsid w:val="00B33CBA"/>
    <w:rsid w:val="00B356DE"/>
    <w:rsid w:val="00B37FB0"/>
    <w:rsid w:val="00B513C2"/>
    <w:rsid w:val="00B55D42"/>
    <w:rsid w:val="00B62D74"/>
    <w:rsid w:val="00B73744"/>
    <w:rsid w:val="00B773FC"/>
    <w:rsid w:val="00B9044B"/>
    <w:rsid w:val="00B935F0"/>
    <w:rsid w:val="00B94449"/>
    <w:rsid w:val="00B97A29"/>
    <w:rsid w:val="00BA5783"/>
    <w:rsid w:val="00BA6E49"/>
    <w:rsid w:val="00BB17CD"/>
    <w:rsid w:val="00BB57C4"/>
    <w:rsid w:val="00BC02F0"/>
    <w:rsid w:val="00BC71EE"/>
    <w:rsid w:val="00BD4E47"/>
    <w:rsid w:val="00BD7F9E"/>
    <w:rsid w:val="00BE1056"/>
    <w:rsid w:val="00BE40B6"/>
    <w:rsid w:val="00BF5595"/>
    <w:rsid w:val="00BF55ED"/>
    <w:rsid w:val="00C03EEE"/>
    <w:rsid w:val="00C16ACD"/>
    <w:rsid w:val="00C20792"/>
    <w:rsid w:val="00C2144B"/>
    <w:rsid w:val="00C24D97"/>
    <w:rsid w:val="00C25054"/>
    <w:rsid w:val="00C27AB0"/>
    <w:rsid w:val="00C339EB"/>
    <w:rsid w:val="00C34168"/>
    <w:rsid w:val="00C42A0E"/>
    <w:rsid w:val="00C53232"/>
    <w:rsid w:val="00C562D7"/>
    <w:rsid w:val="00C605BF"/>
    <w:rsid w:val="00C6196D"/>
    <w:rsid w:val="00C620AE"/>
    <w:rsid w:val="00C658E0"/>
    <w:rsid w:val="00C66511"/>
    <w:rsid w:val="00C871D6"/>
    <w:rsid w:val="00C87554"/>
    <w:rsid w:val="00C97355"/>
    <w:rsid w:val="00CA4F05"/>
    <w:rsid w:val="00CA7B1C"/>
    <w:rsid w:val="00CD0A25"/>
    <w:rsid w:val="00CE0C8A"/>
    <w:rsid w:val="00CE4AAF"/>
    <w:rsid w:val="00CE715A"/>
    <w:rsid w:val="00CF491E"/>
    <w:rsid w:val="00D03ABA"/>
    <w:rsid w:val="00D07085"/>
    <w:rsid w:val="00D070B4"/>
    <w:rsid w:val="00D20B5C"/>
    <w:rsid w:val="00D2293F"/>
    <w:rsid w:val="00D234E6"/>
    <w:rsid w:val="00D30F34"/>
    <w:rsid w:val="00D32F32"/>
    <w:rsid w:val="00D364E1"/>
    <w:rsid w:val="00D43F1A"/>
    <w:rsid w:val="00D462D2"/>
    <w:rsid w:val="00D60869"/>
    <w:rsid w:val="00D61999"/>
    <w:rsid w:val="00D66869"/>
    <w:rsid w:val="00D70267"/>
    <w:rsid w:val="00D70B82"/>
    <w:rsid w:val="00D70F61"/>
    <w:rsid w:val="00D72E34"/>
    <w:rsid w:val="00D73BCA"/>
    <w:rsid w:val="00D74A8A"/>
    <w:rsid w:val="00D74C95"/>
    <w:rsid w:val="00D74D67"/>
    <w:rsid w:val="00D84466"/>
    <w:rsid w:val="00D87ACB"/>
    <w:rsid w:val="00D9221F"/>
    <w:rsid w:val="00DA4BED"/>
    <w:rsid w:val="00DB5CB2"/>
    <w:rsid w:val="00DB6EE2"/>
    <w:rsid w:val="00DC7A81"/>
    <w:rsid w:val="00DD26F3"/>
    <w:rsid w:val="00DE06F6"/>
    <w:rsid w:val="00DE433B"/>
    <w:rsid w:val="00DE5D1C"/>
    <w:rsid w:val="00DF2E22"/>
    <w:rsid w:val="00DF31D1"/>
    <w:rsid w:val="00DF62B2"/>
    <w:rsid w:val="00DF73BE"/>
    <w:rsid w:val="00E04693"/>
    <w:rsid w:val="00E05F01"/>
    <w:rsid w:val="00E11EC4"/>
    <w:rsid w:val="00E17D7B"/>
    <w:rsid w:val="00E33E85"/>
    <w:rsid w:val="00E36D83"/>
    <w:rsid w:val="00E36F68"/>
    <w:rsid w:val="00E40CC0"/>
    <w:rsid w:val="00E453C5"/>
    <w:rsid w:val="00E471A3"/>
    <w:rsid w:val="00E50079"/>
    <w:rsid w:val="00E54D36"/>
    <w:rsid w:val="00E614CB"/>
    <w:rsid w:val="00E649FB"/>
    <w:rsid w:val="00E65C4B"/>
    <w:rsid w:val="00E6782F"/>
    <w:rsid w:val="00E81130"/>
    <w:rsid w:val="00E842A6"/>
    <w:rsid w:val="00EA2733"/>
    <w:rsid w:val="00EB256E"/>
    <w:rsid w:val="00EC138A"/>
    <w:rsid w:val="00EC4ADD"/>
    <w:rsid w:val="00EC5DAC"/>
    <w:rsid w:val="00EE1C19"/>
    <w:rsid w:val="00EF5DFE"/>
    <w:rsid w:val="00F006F4"/>
    <w:rsid w:val="00F02F4D"/>
    <w:rsid w:val="00F04B0A"/>
    <w:rsid w:val="00F146C7"/>
    <w:rsid w:val="00F1597C"/>
    <w:rsid w:val="00F174BC"/>
    <w:rsid w:val="00F46B27"/>
    <w:rsid w:val="00F46CB4"/>
    <w:rsid w:val="00F547C8"/>
    <w:rsid w:val="00F54F61"/>
    <w:rsid w:val="00F559D8"/>
    <w:rsid w:val="00F571C3"/>
    <w:rsid w:val="00F765F2"/>
    <w:rsid w:val="00F770F4"/>
    <w:rsid w:val="00F8284C"/>
    <w:rsid w:val="00F83E1B"/>
    <w:rsid w:val="00F849BD"/>
    <w:rsid w:val="00F86272"/>
    <w:rsid w:val="00FA47B6"/>
    <w:rsid w:val="00FA57B0"/>
    <w:rsid w:val="00FB5BFC"/>
    <w:rsid w:val="00FB6AD7"/>
    <w:rsid w:val="00FC1B21"/>
    <w:rsid w:val="00FC2624"/>
    <w:rsid w:val="00FC272C"/>
    <w:rsid w:val="00FD069E"/>
    <w:rsid w:val="00FD0C1B"/>
    <w:rsid w:val="00FD2E91"/>
    <w:rsid w:val="00FE1973"/>
    <w:rsid w:val="00FE3749"/>
    <w:rsid w:val="00FE697E"/>
    <w:rsid w:val="00FF0297"/>
    <w:rsid w:val="00FF5129"/>
    <w:rsid w:val="00FF584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AFBAF6"/>
  <w15:docId w15:val="{9D6410B7-B045-4665-B7F0-0A363B803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46B3"/>
    <w:rPr>
      <w:sz w:val="24"/>
      <w:szCs w:val="24"/>
    </w:rPr>
  </w:style>
  <w:style w:type="paragraph" w:styleId="Overskrift1">
    <w:name w:val="heading 1"/>
    <w:basedOn w:val="Normal"/>
    <w:next w:val="Normal"/>
    <w:qFormat/>
    <w:pPr>
      <w:keepNext/>
      <w:outlineLvl w:val="0"/>
    </w:pPr>
    <w:rPr>
      <w:rFonts w:ascii="Arial" w:hAnsi="Arial" w:cs="Arial"/>
      <w:b/>
      <w:bCs/>
    </w:rPr>
  </w:style>
  <w:style w:type="paragraph" w:styleId="Overskrift2">
    <w:name w:val="heading 2"/>
    <w:basedOn w:val="Normal"/>
    <w:next w:val="Normal"/>
    <w:qFormat/>
    <w:pPr>
      <w:keepNext/>
      <w:outlineLvl w:val="1"/>
    </w:pPr>
    <w:rPr>
      <w:rFonts w:ascii="Arial" w:hAnsi="Arial" w:cs="Arial"/>
      <w:b/>
      <w:bCs/>
      <w:color w:val="000080"/>
    </w:rPr>
  </w:style>
  <w:style w:type="paragraph" w:styleId="Overskrift3">
    <w:name w:val="heading 3"/>
    <w:basedOn w:val="Normal"/>
    <w:next w:val="Normal"/>
    <w:qFormat/>
    <w:pPr>
      <w:keepNext/>
      <w:outlineLvl w:val="2"/>
    </w:pPr>
    <w:rPr>
      <w:rFonts w:ascii="Arial" w:hAnsi="Arial" w:cs="Arial"/>
      <w:b/>
      <w:bCs/>
      <w:color w:val="000080"/>
      <w:sz w:val="18"/>
    </w:rPr>
  </w:style>
  <w:style w:type="paragraph" w:styleId="Overskrift4">
    <w:name w:val="heading 4"/>
    <w:basedOn w:val="Normal"/>
    <w:next w:val="Normal"/>
    <w:qFormat/>
    <w:pPr>
      <w:keepNext/>
      <w:outlineLvl w:val="3"/>
    </w:pPr>
    <w:rPr>
      <w:rFonts w:ascii="Arial" w:hAnsi="Arial" w:cs="Arial"/>
      <w:b/>
      <w:bCs/>
      <w:outline/>
      <w:color w:val="000000"/>
      <w:sz w:val="40"/>
      <w14:textOutline w14:w="9525" w14:cap="flat" w14:cmpd="sng" w14:algn="ctr">
        <w14:solidFill>
          <w14:srgbClr w14:val="000000"/>
        </w14:solidFill>
        <w14:prstDash w14:val="solid"/>
        <w14:round/>
      </w14:textOutline>
      <w14:textFill>
        <w14:noFill/>
      </w14:textFill>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819"/>
        <w:tab w:val="right" w:pos="9638"/>
      </w:tabs>
    </w:pPr>
  </w:style>
  <w:style w:type="paragraph" w:styleId="Sidefod">
    <w:name w:val="footer"/>
    <w:basedOn w:val="Normal"/>
    <w:link w:val="SidefodTegn"/>
    <w:uiPriority w:val="99"/>
    <w:pPr>
      <w:tabs>
        <w:tab w:val="center" w:pos="4819"/>
        <w:tab w:val="right" w:pos="9638"/>
      </w:tabs>
    </w:pPr>
  </w:style>
  <w:style w:type="paragraph" w:styleId="Brdtekst">
    <w:name w:val="Body Text"/>
    <w:basedOn w:val="Normal"/>
    <w:rPr>
      <w:rFonts w:ascii="Arial" w:hAnsi="Arial"/>
      <w:color w:val="FF5050"/>
      <w:sz w:val="22"/>
    </w:rPr>
  </w:style>
  <w:style w:type="paragraph" w:styleId="Brdtekstindrykning">
    <w:name w:val="Body Text Indent"/>
    <w:basedOn w:val="Normal"/>
    <w:pPr>
      <w:ind w:left="6520"/>
    </w:pPr>
    <w:rPr>
      <w:rFonts w:ascii="Arial" w:hAnsi="Arial"/>
      <w:b/>
      <w:bCs/>
      <w:color w:val="000080"/>
      <w:sz w:val="22"/>
    </w:rPr>
  </w:style>
  <w:style w:type="character" w:styleId="Sidetal">
    <w:name w:val="page number"/>
    <w:basedOn w:val="Standardskrifttypeiafsnit"/>
  </w:style>
  <w:style w:type="paragraph" w:customStyle="1" w:styleId="p2">
    <w:name w:val="p2"/>
    <w:basedOn w:val="Normal"/>
    <w:pPr>
      <w:widowControl w:val="0"/>
      <w:tabs>
        <w:tab w:val="left" w:pos="720"/>
      </w:tabs>
      <w:spacing w:line="240" w:lineRule="atLeast"/>
    </w:pPr>
    <w:rPr>
      <w:rFonts w:ascii="Times" w:hAnsi="Times"/>
      <w:szCs w:val="20"/>
      <w:lang w:val="en-US"/>
    </w:rPr>
  </w:style>
  <w:style w:type="paragraph" w:styleId="Markeringsbobletekst">
    <w:name w:val="Balloon Text"/>
    <w:basedOn w:val="Normal"/>
    <w:semiHidden/>
    <w:rPr>
      <w:rFonts w:ascii="Tahoma" w:hAnsi="Tahoma" w:cs="Tahoma"/>
      <w:sz w:val="16"/>
      <w:szCs w:val="16"/>
    </w:rPr>
  </w:style>
  <w:style w:type="character" w:customStyle="1" w:styleId="headline">
    <w:name w:val="headline"/>
    <w:rsid w:val="000C5DCD"/>
    <w:rPr>
      <w:rFonts w:ascii="Verdana" w:hAnsi="Verdana" w:hint="default"/>
      <w:b w:val="0"/>
      <w:bCs w:val="0"/>
      <w:color w:val="003F72"/>
      <w:spacing w:val="0"/>
      <w:sz w:val="27"/>
      <w:szCs w:val="27"/>
      <w:shd w:val="clear" w:color="auto" w:fill="auto"/>
    </w:rPr>
  </w:style>
  <w:style w:type="character" w:styleId="Hyperlink">
    <w:name w:val="Hyperlink"/>
    <w:rsid w:val="00190E00"/>
    <w:rPr>
      <w:strike w:val="0"/>
      <w:dstrike w:val="0"/>
      <w:color w:val="B70000"/>
      <w:u w:val="none"/>
      <w:effect w:val="none"/>
    </w:rPr>
  </w:style>
  <w:style w:type="paragraph" w:styleId="NormalWeb">
    <w:name w:val="Normal (Web)"/>
    <w:basedOn w:val="Normal"/>
    <w:uiPriority w:val="99"/>
    <w:rsid w:val="00F559D8"/>
    <w:pPr>
      <w:spacing w:before="100" w:beforeAutospacing="1" w:after="100" w:afterAutospacing="1"/>
    </w:pPr>
  </w:style>
  <w:style w:type="character" w:styleId="Strk">
    <w:name w:val="Strong"/>
    <w:uiPriority w:val="22"/>
    <w:qFormat/>
    <w:rsid w:val="00670B60"/>
    <w:rPr>
      <w:b/>
      <w:bCs/>
    </w:rPr>
  </w:style>
  <w:style w:type="paragraph" w:customStyle="1" w:styleId="Default">
    <w:name w:val="Default"/>
    <w:rsid w:val="002A1FE2"/>
    <w:pPr>
      <w:autoSpaceDE w:val="0"/>
      <w:autoSpaceDN w:val="0"/>
      <w:adjustRightInd w:val="0"/>
    </w:pPr>
    <w:rPr>
      <w:color w:val="000000"/>
      <w:sz w:val="24"/>
      <w:szCs w:val="24"/>
    </w:rPr>
  </w:style>
  <w:style w:type="character" w:customStyle="1" w:styleId="SidefodTegn">
    <w:name w:val="Sidefod Tegn"/>
    <w:basedOn w:val="Standardskrifttypeiafsnit"/>
    <w:link w:val="Sidefod"/>
    <w:uiPriority w:val="99"/>
    <w:rsid w:val="00791F94"/>
    <w:rPr>
      <w:sz w:val="24"/>
      <w:szCs w:val="24"/>
    </w:rPr>
  </w:style>
  <w:style w:type="paragraph" w:styleId="Listeafsnit">
    <w:name w:val="List Paragraph"/>
    <w:basedOn w:val="Normal"/>
    <w:uiPriority w:val="34"/>
    <w:qFormat/>
    <w:rsid w:val="004A2079"/>
    <w:pPr>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67703">
      <w:bodyDiv w:val="1"/>
      <w:marLeft w:val="0"/>
      <w:marRight w:val="0"/>
      <w:marTop w:val="0"/>
      <w:marBottom w:val="0"/>
      <w:divBdr>
        <w:top w:val="none" w:sz="0" w:space="0" w:color="auto"/>
        <w:left w:val="none" w:sz="0" w:space="0" w:color="auto"/>
        <w:bottom w:val="none" w:sz="0" w:space="0" w:color="auto"/>
        <w:right w:val="none" w:sz="0" w:space="0" w:color="auto"/>
      </w:divBdr>
    </w:div>
    <w:div w:id="251470910">
      <w:bodyDiv w:val="1"/>
      <w:marLeft w:val="0"/>
      <w:marRight w:val="0"/>
      <w:marTop w:val="0"/>
      <w:marBottom w:val="0"/>
      <w:divBdr>
        <w:top w:val="none" w:sz="0" w:space="0" w:color="auto"/>
        <w:left w:val="none" w:sz="0" w:space="0" w:color="auto"/>
        <w:bottom w:val="none" w:sz="0" w:space="0" w:color="auto"/>
        <w:right w:val="none" w:sz="0" w:space="0" w:color="auto"/>
      </w:divBdr>
    </w:div>
    <w:div w:id="268129044">
      <w:bodyDiv w:val="1"/>
      <w:marLeft w:val="0"/>
      <w:marRight w:val="0"/>
      <w:marTop w:val="0"/>
      <w:marBottom w:val="0"/>
      <w:divBdr>
        <w:top w:val="none" w:sz="0" w:space="0" w:color="auto"/>
        <w:left w:val="none" w:sz="0" w:space="0" w:color="auto"/>
        <w:bottom w:val="none" w:sz="0" w:space="0" w:color="auto"/>
        <w:right w:val="none" w:sz="0" w:space="0" w:color="auto"/>
      </w:divBdr>
    </w:div>
    <w:div w:id="424770762">
      <w:bodyDiv w:val="1"/>
      <w:marLeft w:val="0"/>
      <w:marRight w:val="0"/>
      <w:marTop w:val="0"/>
      <w:marBottom w:val="0"/>
      <w:divBdr>
        <w:top w:val="none" w:sz="0" w:space="0" w:color="auto"/>
        <w:left w:val="none" w:sz="0" w:space="0" w:color="auto"/>
        <w:bottom w:val="none" w:sz="0" w:space="0" w:color="auto"/>
        <w:right w:val="none" w:sz="0" w:space="0" w:color="auto"/>
      </w:divBdr>
    </w:div>
    <w:div w:id="752432648">
      <w:bodyDiv w:val="1"/>
      <w:marLeft w:val="0"/>
      <w:marRight w:val="0"/>
      <w:marTop w:val="0"/>
      <w:marBottom w:val="0"/>
      <w:divBdr>
        <w:top w:val="none" w:sz="0" w:space="0" w:color="auto"/>
        <w:left w:val="none" w:sz="0" w:space="0" w:color="auto"/>
        <w:bottom w:val="none" w:sz="0" w:space="0" w:color="auto"/>
        <w:right w:val="none" w:sz="0" w:space="0" w:color="auto"/>
      </w:divBdr>
    </w:div>
    <w:div w:id="763309889">
      <w:bodyDiv w:val="1"/>
      <w:marLeft w:val="0"/>
      <w:marRight w:val="0"/>
      <w:marTop w:val="0"/>
      <w:marBottom w:val="0"/>
      <w:divBdr>
        <w:top w:val="none" w:sz="0" w:space="0" w:color="auto"/>
        <w:left w:val="none" w:sz="0" w:space="0" w:color="auto"/>
        <w:bottom w:val="none" w:sz="0" w:space="0" w:color="auto"/>
        <w:right w:val="none" w:sz="0" w:space="0" w:color="auto"/>
      </w:divBdr>
    </w:div>
    <w:div w:id="900672747">
      <w:bodyDiv w:val="1"/>
      <w:marLeft w:val="0"/>
      <w:marRight w:val="0"/>
      <w:marTop w:val="0"/>
      <w:marBottom w:val="0"/>
      <w:divBdr>
        <w:top w:val="none" w:sz="0" w:space="0" w:color="auto"/>
        <w:left w:val="none" w:sz="0" w:space="0" w:color="auto"/>
        <w:bottom w:val="none" w:sz="0" w:space="0" w:color="auto"/>
        <w:right w:val="none" w:sz="0" w:space="0" w:color="auto"/>
      </w:divBdr>
      <w:divsChild>
        <w:div w:id="1366757428">
          <w:marLeft w:val="0"/>
          <w:marRight w:val="0"/>
          <w:marTop w:val="0"/>
          <w:marBottom w:val="0"/>
          <w:divBdr>
            <w:top w:val="none" w:sz="0" w:space="0" w:color="auto"/>
            <w:left w:val="none" w:sz="0" w:space="0" w:color="auto"/>
            <w:bottom w:val="none" w:sz="0" w:space="0" w:color="auto"/>
            <w:right w:val="none" w:sz="0" w:space="0" w:color="auto"/>
          </w:divBdr>
          <w:divsChild>
            <w:div w:id="138818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61726">
      <w:bodyDiv w:val="1"/>
      <w:marLeft w:val="0"/>
      <w:marRight w:val="0"/>
      <w:marTop w:val="0"/>
      <w:marBottom w:val="0"/>
      <w:divBdr>
        <w:top w:val="none" w:sz="0" w:space="0" w:color="auto"/>
        <w:left w:val="none" w:sz="0" w:space="0" w:color="auto"/>
        <w:bottom w:val="none" w:sz="0" w:space="0" w:color="auto"/>
        <w:right w:val="none" w:sz="0" w:space="0" w:color="auto"/>
      </w:divBdr>
    </w:div>
    <w:div w:id="1965695341">
      <w:bodyDiv w:val="1"/>
      <w:marLeft w:val="0"/>
      <w:marRight w:val="0"/>
      <w:marTop w:val="0"/>
      <w:marBottom w:val="0"/>
      <w:divBdr>
        <w:top w:val="none" w:sz="0" w:space="0" w:color="auto"/>
        <w:left w:val="none" w:sz="0" w:space="0" w:color="auto"/>
        <w:bottom w:val="none" w:sz="0" w:space="0" w:color="auto"/>
        <w:right w:val="none" w:sz="0" w:space="0" w:color="auto"/>
      </w:divBdr>
    </w:div>
    <w:div w:id="201576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hyperlink" Target="http://www.fi-koege" TargetMode="External"/><Relationship Id="rId2" Type="http://schemas.openxmlformats.org/officeDocument/2006/relationships/hyperlink" Target="mailto:finn.nielsen@os.dk"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le%20Johansson\Skrivebord\Brevpapir%20ROSKILDE%20AMTSKREDS.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6BA00-C727-4A42-8D24-E7D69007A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Brevpapir ROSKILDE AMTSKREDS</Template>
  <TotalTime>1411</TotalTime>
  <Pages>6</Pages>
  <Words>1880</Words>
  <Characters>11472</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1</vt:lpstr>
    </vt:vector>
  </TitlesOfParts>
  <Company>Private</Company>
  <LinksUpToDate>false</LinksUpToDate>
  <CharactersWithSpaces>13326</CharactersWithSpaces>
  <SharedDoc>false</SharedDoc>
  <HLinks>
    <vt:vector size="6" baseType="variant">
      <vt:variant>
        <vt:i4>2228236</vt:i4>
      </vt:variant>
      <vt:variant>
        <vt:i4>0</vt:i4>
      </vt:variant>
      <vt:variant>
        <vt:i4>0</vt:i4>
      </vt:variant>
      <vt:variant>
        <vt:i4>5</vt:i4>
      </vt:variant>
      <vt:variant>
        <vt:lpwstr>mailto:gufi2011@live.com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Ole Johansson</dc:creator>
  <cp:lastModifiedBy>Finn Nielsen</cp:lastModifiedBy>
  <cp:revision>92</cp:revision>
  <cp:lastPrinted>2018-02-22T13:29:00Z</cp:lastPrinted>
  <dcterms:created xsi:type="dcterms:W3CDTF">2020-02-16T19:41:00Z</dcterms:created>
  <dcterms:modified xsi:type="dcterms:W3CDTF">2020-03-10T13:35:00Z</dcterms:modified>
</cp:coreProperties>
</file>