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6E49" w:rsidRDefault="00D032AD" w:rsidP="003165B8">
      <w:r>
        <w:tab/>
      </w:r>
      <w:r>
        <w:tab/>
      </w:r>
      <w:r>
        <w:tab/>
      </w:r>
      <w:r>
        <w:tab/>
      </w:r>
      <w:r>
        <w:tab/>
        <w:t xml:space="preserve">Køge, </w:t>
      </w:r>
      <w:r w:rsidR="003062B0">
        <w:t>1</w:t>
      </w:r>
      <w:r>
        <w:t xml:space="preserve">. </w:t>
      </w:r>
      <w:r w:rsidR="003062B0">
        <w:t>marts</w:t>
      </w:r>
      <w:r>
        <w:t xml:space="preserve"> 2019</w:t>
      </w:r>
    </w:p>
    <w:p w:rsidR="00D032AD" w:rsidRDefault="00D032AD" w:rsidP="003165B8"/>
    <w:p w:rsidR="00D032AD" w:rsidRPr="00CD0531" w:rsidRDefault="00D032AD" w:rsidP="00D032AD">
      <w:pPr>
        <w:rPr>
          <w:rFonts w:ascii="Verdana" w:hAnsi="Verdana" w:cs="Arial"/>
          <w:b/>
          <w:sz w:val="32"/>
          <w:szCs w:val="32"/>
        </w:rPr>
      </w:pPr>
      <w:bookmarkStart w:id="0" w:name="_GoBack"/>
      <w:bookmarkEnd w:id="0"/>
      <w:r w:rsidRPr="00CD0531">
        <w:rPr>
          <w:rFonts w:ascii="Verdana" w:hAnsi="Verdana" w:cs="Arial"/>
          <w:b/>
          <w:sz w:val="32"/>
          <w:szCs w:val="32"/>
        </w:rPr>
        <w:t>Forslag til generalforsamlingen den 28. marts 2019</w:t>
      </w:r>
    </w:p>
    <w:p w:rsidR="00D032AD" w:rsidRPr="00CD0531" w:rsidRDefault="00D032AD" w:rsidP="00D032AD">
      <w:pPr>
        <w:rPr>
          <w:rFonts w:ascii="Verdana" w:hAnsi="Verdana" w:cs="Arial"/>
          <w:b/>
        </w:rPr>
      </w:pPr>
    </w:p>
    <w:p w:rsidR="00D032AD" w:rsidRPr="00CD0531" w:rsidRDefault="00D032AD" w:rsidP="00D032AD">
      <w:pPr>
        <w:rPr>
          <w:rFonts w:ascii="Verdana" w:hAnsi="Verdana" w:cs="Arial"/>
          <w:b/>
        </w:rPr>
      </w:pPr>
      <w:r w:rsidRPr="00CD0531">
        <w:rPr>
          <w:rFonts w:ascii="Verdana" w:hAnsi="Verdana" w:cs="Arial"/>
          <w:b/>
        </w:rPr>
        <w:t>Bestyrelsen i Firma</w:t>
      </w:r>
      <w:r w:rsidR="00682764" w:rsidRPr="00CD0531">
        <w:rPr>
          <w:rFonts w:ascii="Verdana" w:hAnsi="Verdana" w:cs="Arial"/>
          <w:b/>
        </w:rPr>
        <w:t>I</w:t>
      </w:r>
      <w:r w:rsidRPr="00CD0531">
        <w:rPr>
          <w:rFonts w:ascii="Verdana" w:hAnsi="Verdana" w:cs="Arial"/>
          <w:b/>
        </w:rPr>
        <w:t>dræt Køge foreslår ændring i foreningens vedtægter:</w:t>
      </w:r>
    </w:p>
    <w:p w:rsidR="00682764" w:rsidRPr="00B50215" w:rsidRDefault="00682764" w:rsidP="00D032AD">
      <w:pPr>
        <w:rPr>
          <w:rFonts w:ascii="Verdana" w:hAnsi="Verdana" w:cs="Arial"/>
          <w:b/>
          <w:sz w:val="28"/>
          <w:szCs w:val="28"/>
        </w:rPr>
      </w:pPr>
    </w:p>
    <w:p w:rsidR="00682764" w:rsidRPr="002640EF" w:rsidRDefault="00682764" w:rsidP="00B50215">
      <w:pPr>
        <w:rPr>
          <w:rFonts w:ascii="Verdana" w:hAnsi="Verdana" w:cs="Arial"/>
          <w:b/>
          <w:sz w:val="20"/>
          <w:szCs w:val="20"/>
          <w:u w:val="single"/>
        </w:rPr>
      </w:pPr>
      <w:r w:rsidRPr="002640EF">
        <w:rPr>
          <w:rFonts w:ascii="Verdana" w:hAnsi="Verdana" w:cs="Arial"/>
          <w:b/>
          <w:sz w:val="20"/>
          <w:szCs w:val="20"/>
        </w:rPr>
        <w:t>§ 1.1</w:t>
      </w:r>
    </w:p>
    <w:p w:rsidR="00682764" w:rsidRPr="002640EF" w:rsidRDefault="00682764" w:rsidP="00B50215">
      <w:pPr>
        <w:rPr>
          <w:rFonts w:ascii="Verdana" w:hAnsi="Verdana" w:cs="Arial"/>
          <w:sz w:val="20"/>
          <w:szCs w:val="20"/>
        </w:rPr>
      </w:pPr>
      <w:r w:rsidRPr="002640EF">
        <w:rPr>
          <w:rFonts w:ascii="Verdana" w:hAnsi="Verdana" w:cs="Arial"/>
          <w:b/>
          <w:sz w:val="20"/>
          <w:szCs w:val="20"/>
        </w:rPr>
        <w:t>Nuværende:</w:t>
      </w:r>
      <w:r w:rsidRPr="002640EF">
        <w:rPr>
          <w:rFonts w:ascii="Verdana" w:hAnsi="Verdana" w:cs="Arial"/>
          <w:sz w:val="20"/>
          <w:szCs w:val="20"/>
        </w:rPr>
        <w:t xml:space="preserve"> </w:t>
      </w:r>
    </w:p>
    <w:p w:rsidR="00B50215" w:rsidRPr="002640EF" w:rsidRDefault="00B50215" w:rsidP="00B50215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 w:rsidRPr="002640EF">
        <w:rPr>
          <w:rFonts w:ascii="Verdana" w:hAnsi="Verdana"/>
          <w:sz w:val="20"/>
          <w:szCs w:val="20"/>
        </w:rPr>
        <w:t>Foreningens navn er FirmaIdræt Køge.</w:t>
      </w:r>
    </w:p>
    <w:p w:rsidR="00B50215" w:rsidRPr="002640EF" w:rsidRDefault="00B50215" w:rsidP="00B50215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 w:rsidRPr="002640EF">
        <w:rPr>
          <w:rFonts w:ascii="Verdana" w:hAnsi="Verdana"/>
          <w:sz w:val="20"/>
          <w:szCs w:val="20"/>
        </w:rPr>
        <w:t>Initialer: FIK</w:t>
      </w:r>
    </w:p>
    <w:p w:rsidR="00682764" w:rsidRPr="002640EF" w:rsidRDefault="00682764" w:rsidP="00B50215">
      <w:pPr>
        <w:rPr>
          <w:rFonts w:ascii="Verdana" w:hAnsi="Verdana" w:cs="Arial"/>
          <w:sz w:val="20"/>
          <w:szCs w:val="20"/>
        </w:rPr>
      </w:pPr>
    </w:p>
    <w:p w:rsidR="00682764" w:rsidRPr="002640EF" w:rsidRDefault="00682764" w:rsidP="00B50215">
      <w:pPr>
        <w:rPr>
          <w:rFonts w:ascii="Verdana" w:hAnsi="Verdana" w:cs="Arial"/>
          <w:b/>
          <w:i/>
          <w:sz w:val="20"/>
          <w:szCs w:val="20"/>
        </w:rPr>
      </w:pPr>
      <w:r w:rsidRPr="002640EF">
        <w:rPr>
          <w:rFonts w:ascii="Verdana" w:hAnsi="Verdana" w:cs="Arial"/>
          <w:b/>
          <w:i/>
          <w:sz w:val="20"/>
          <w:szCs w:val="20"/>
        </w:rPr>
        <w:t xml:space="preserve">Ændres til: </w:t>
      </w:r>
    </w:p>
    <w:p w:rsidR="00B50215" w:rsidRPr="002640EF" w:rsidRDefault="00B50215" w:rsidP="00B50215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2640EF">
        <w:rPr>
          <w:rFonts w:ascii="Verdana" w:hAnsi="Verdana"/>
          <w:i/>
          <w:sz w:val="20"/>
          <w:szCs w:val="20"/>
        </w:rPr>
        <w:t>Foreningens navn er Firmaidræt Køge.</w:t>
      </w:r>
    </w:p>
    <w:p w:rsidR="00B50215" w:rsidRPr="002640EF" w:rsidRDefault="00B50215" w:rsidP="00B50215">
      <w:pPr>
        <w:rPr>
          <w:i/>
          <w:sz w:val="20"/>
          <w:szCs w:val="20"/>
        </w:rPr>
      </w:pPr>
      <w:r w:rsidRPr="002640EF">
        <w:rPr>
          <w:rFonts w:ascii="Verdana" w:hAnsi="Verdana"/>
          <w:i/>
          <w:sz w:val="20"/>
          <w:szCs w:val="20"/>
        </w:rPr>
        <w:t>Initialer: FIK</w:t>
      </w:r>
    </w:p>
    <w:p w:rsidR="00D032AD" w:rsidRPr="002640EF" w:rsidRDefault="00D032AD" w:rsidP="003165B8">
      <w:pPr>
        <w:rPr>
          <w:sz w:val="20"/>
          <w:szCs w:val="20"/>
        </w:rPr>
      </w:pPr>
    </w:p>
    <w:p w:rsidR="00984BAD" w:rsidRPr="002640EF" w:rsidRDefault="00B50215" w:rsidP="003165B8">
      <w:pPr>
        <w:rPr>
          <w:rFonts w:ascii="Verdana" w:hAnsi="Verdana" w:cs="Arial"/>
          <w:b/>
          <w:i/>
          <w:sz w:val="20"/>
          <w:szCs w:val="20"/>
        </w:rPr>
      </w:pPr>
      <w:r w:rsidRPr="002640EF">
        <w:rPr>
          <w:rFonts w:ascii="Verdana" w:hAnsi="Verdana" w:cs="Arial"/>
          <w:b/>
          <w:i/>
          <w:sz w:val="20"/>
          <w:szCs w:val="20"/>
        </w:rPr>
        <w:t>§ 3.2 ny:</w:t>
      </w:r>
    </w:p>
    <w:p w:rsidR="00B50215" w:rsidRPr="002640EF" w:rsidRDefault="00B50215" w:rsidP="00B50215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2640EF">
        <w:rPr>
          <w:rFonts w:ascii="Verdana" w:hAnsi="Verdana"/>
          <w:i/>
          <w:sz w:val="20"/>
          <w:szCs w:val="20"/>
        </w:rPr>
        <w:t xml:space="preserve">Det er FIKs formål at tilbyde alle arbejdspladser, familier og andre </w:t>
      </w:r>
    </w:p>
    <w:p w:rsidR="00B50215" w:rsidRPr="002640EF" w:rsidRDefault="00B50215" w:rsidP="00B50215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2640EF">
        <w:rPr>
          <w:rFonts w:ascii="Verdana" w:hAnsi="Verdana"/>
          <w:i/>
          <w:sz w:val="20"/>
          <w:szCs w:val="20"/>
        </w:rPr>
        <w:t xml:space="preserve">interesserede mulighed for at dyrke aktiviteter samt med udgangspunkt i </w:t>
      </w:r>
    </w:p>
    <w:p w:rsidR="00B50215" w:rsidRPr="002640EF" w:rsidRDefault="00B50215" w:rsidP="00B50215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2640EF">
        <w:rPr>
          <w:rFonts w:ascii="Verdana" w:hAnsi="Verdana"/>
          <w:i/>
          <w:sz w:val="20"/>
          <w:szCs w:val="20"/>
        </w:rPr>
        <w:t xml:space="preserve">aktiviteterne at udvikle medlemmernes evne og lyst til at engagere sig og </w:t>
      </w:r>
    </w:p>
    <w:p w:rsidR="00B50215" w:rsidRPr="002640EF" w:rsidRDefault="00B50215" w:rsidP="00B50215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2640EF">
        <w:rPr>
          <w:rFonts w:ascii="Verdana" w:hAnsi="Verdana"/>
          <w:i/>
          <w:sz w:val="20"/>
          <w:szCs w:val="20"/>
        </w:rPr>
        <w:t>tage medansvar i foreningen og det lokale samfund.</w:t>
      </w:r>
    </w:p>
    <w:p w:rsidR="00B50215" w:rsidRPr="002640EF" w:rsidRDefault="00B50215" w:rsidP="003165B8">
      <w:pPr>
        <w:rPr>
          <w:sz w:val="20"/>
          <w:szCs w:val="20"/>
        </w:rPr>
      </w:pPr>
    </w:p>
    <w:p w:rsidR="002640EF" w:rsidRDefault="002640EF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2640EF">
        <w:rPr>
          <w:rFonts w:ascii="Verdana" w:hAnsi="Verdana"/>
          <w:b/>
          <w:sz w:val="20"/>
          <w:szCs w:val="20"/>
        </w:rPr>
        <w:t>§ 5.1</w:t>
      </w:r>
    </w:p>
    <w:p w:rsidR="002640EF" w:rsidRPr="002640EF" w:rsidRDefault="002640EF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Nuværende</w:t>
      </w:r>
      <w:r w:rsidRPr="002640EF">
        <w:rPr>
          <w:rFonts w:ascii="Verdana" w:hAnsi="Verdana"/>
          <w:b/>
          <w:sz w:val="20"/>
          <w:szCs w:val="20"/>
        </w:rPr>
        <w:tab/>
      </w:r>
    </w:p>
    <w:p w:rsidR="002640EF" w:rsidRPr="002640EF" w:rsidRDefault="002640EF" w:rsidP="002640EF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 w:rsidRPr="002640EF">
        <w:rPr>
          <w:rFonts w:ascii="Verdana" w:hAnsi="Verdana"/>
          <w:sz w:val="20"/>
          <w:szCs w:val="20"/>
        </w:rPr>
        <w:t>Foreningen, der er åben for alle, optager personer, der er hjemmehørende i Køge Kommune og omegn.</w:t>
      </w:r>
    </w:p>
    <w:p w:rsidR="0038502B" w:rsidRDefault="0038502B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</w:p>
    <w:p w:rsidR="002640EF" w:rsidRDefault="0038502B" w:rsidP="002640EF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Ændres til</w:t>
      </w:r>
    </w:p>
    <w:p w:rsidR="002640EF" w:rsidRPr="002640EF" w:rsidRDefault="002640EF" w:rsidP="002640EF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2640EF">
        <w:rPr>
          <w:rFonts w:ascii="Verdana" w:hAnsi="Verdana"/>
          <w:i/>
          <w:sz w:val="20"/>
          <w:szCs w:val="20"/>
        </w:rPr>
        <w:t>Foreningen er åben for alle, der tilslutter sig foreningens formål og vedtægter.</w:t>
      </w:r>
    </w:p>
    <w:p w:rsidR="002E316D" w:rsidRDefault="002E316D" w:rsidP="002640EF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</w:p>
    <w:p w:rsidR="00A7019E" w:rsidRDefault="00A7019E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§5.2 </w:t>
      </w:r>
    </w:p>
    <w:p w:rsidR="00287004" w:rsidRDefault="00A7019E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Nuværende</w:t>
      </w:r>
    </w:p>
    <w:p w:rsidR="00A7019E" w:rsidRDefault="00287004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S</w:t>
      </w:r>
      <w:r w:rsidR="00A7019E">
        <w:rPr>
          <w:rFonts w:ascii="Verdana" w:hAnsi="Verdana"/>
          <w:b/>
          <w:sz w:val="20"/>
          <w:szCs w:val="20"/>
        </w:rPr>
        <w:t>lettes</w:t>
      </w:r>
    </w:p>
    <w:p w:rsidR="00A7019E" w:rsidRDefault="00A7019E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</w:p>
    <w:p w:rsidR="00A7019E" w:rsidRDefault="00287004" w:rsidP="002640EF">
      <w:pPr>
        <w:tabs>
          <w:tab w:val="left" w:pos="851"/>
          <w:tab w:val="left" w:pos="1701"/>
        </w:tabs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§5.2 Ny</w:t>
      </w:r>
    </w:p>
    <w:p w:rsidR="00287004" w:rsidRDefault="00287004" w:rsidP="002640EF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287004">
        <w:rPr>
          <w:rFonts w:ascii="Verdana" w:hAnsi="Verdana"/>
          <w:i/>
          <w:sz w:val="20"/>
          <w:szCs w:val="20"/>
        </w:rPr>
        <w:t>En person er medlem, når der er betalt kontingent jf. § 16.</w:t>
      </w:r>
      <w:r>
        <w:rPr>
          <w:rFonts w:ascii="Verdana" w:hAnsi="Verdana"/>
          <w:i/>
          <w:sz w:val="20"/>
          <w:szCs w:val="20"/>
        </w:rPr>
        <w:t xml:space="preserve"> (gammel § 5.5)</w:t>
      </w:r>
    </w:p>
    <w:p w:rsidR="00287004" w:rsidRPr="00287004" w:rsidRDefault="00287004" w:rsidP="002640EF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</w:p>
    <w:p w:rsidR="00A7019E" w:rsidRPr="00A7019E" w:rsidRDefault="00A7019E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</w:p>
    <w:p w:rsidR="002E316D" w:rsidRPr="002E316D" w:rsidRDefault="002640EF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2E316D">
        <w:rPr>
          <w:rFonts w:ascii="Verdana" w:hAnsi="Verdana"/>
          <w:b/>
          <w:sz w:val="20"/>
          <w:szCs w:val="20"/>
        </w:rPr>
        <w:t>§ 5.3</w:t>
      </w:r>
      <w:r w:rsidRPr="002E316D">
        <w:rPr>
          <w:rFonts w:ascii="Verdana" w:hAnsi="Verdana"/>
          <w:b/>
          <w:sz w:val="20"/>
          <w:szCs w:val="20"/>
        </w:rPr>
        <w:tab/>
      </w:r>
    </w:p>
    <w:p w:rsidR="002E316D" w:rsidRPr="002E316D" w:rsidRDefault="002E316D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2E316D">
        <w:rPr>
          <w:rFonts w:ascii="Verdana" w:hAnsi="Verdana"/>
          <w:b/>
          <w:sz w:val="20"/>
          <w:szCs w:val="20"/>
        </w:rPr>
        <w:t>Nuværende</w:t>
      </w:r>
    </w:p>
    <w:p w:rsidR="002640EF" w:rsidRDefault="002640EF" w:rsidP="002640EF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2640EF">
        <w:rPr>
          <w:rFonts w:ascii="Verdana" w:hAnsi="Verdana"/>
          <w:sz w:val="20"/>
          <w:szCs w:val="20"/>
        </w:rPr>
        <w:t>Bestyrelsen kan efter ansøgning optage virksomheder og andre fællesskaber</w:t>
      </w:r>
      <w:r w:rsidR="002E316D">
        <w:rPr>
          <w:rFonts w:ascii="Verdana" w:hAnsi="Verdana"/>
          <w:sz w:val="20"/>
          <w:szCs w:val="20"/>
        </w:rPr>
        <w:t xml:space="preserve"> </w:t>
      </w:r>
      <w:r w:rsidRPr="002640EF">
        <w:rPr>
          <w:rFonts w:ascii="Verdana" w:hAnsi="Verdana"/>
          <w:sz w:val="20"/>
          <w:szCs w:val="20"/>
        </w:rPr>
        <w:t xml:space="preserve">efter særlige </w:t>
      </w:r>
      <w:r w:rsidR="002E316D">
        <w:rPr>
          <w:rFonts w:ascii="Verdana" w:hAnsi="Verdana"/>
          <w:sz w:val="20"/>
          <w:szCs w:val="20"/>
        </w:rPr>
        <w:t>r</w:t>
      </w:r>
      <w:r w:rsidRPr="002640EF">
        <w:rPr>
          <w:rFonts w:ascii="Verdana" w:hAnsi="Verdana"/>
          <w:sz w:val="20"/>
          <w:szCs w:val="20"/>
        </w:rPr>
        <w:t xml:space="preserve">etningslinjer vedtaget af bestyrelsen. Dette benævnes </w:t>
      </w:r>
      <w:r w:rsidRPr="002640EF">
        <w:rPr>
          <w:rFonts w:ascii="Verdana" w:hAnsi="Verdana"/>
          <w:i/>
          <w:sz w:val="20"/>
          <w:szCs w:val="20"/>
        </w:rPr>
        <w:t>Firmamedlemsskab.</w:t>
      </w:r>
    </w:p>
    <w:p w:rsidR="002E316D" w:rsidRDefault="002E316D" w:rsidP="002640EF">
      <w:pPr>
        <w:tabs>
          <w:tab w:val="left" w:pos="851"/>
          <w:tab w:val="left" w:pos="1701"/>
        </w:tabs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Slettes</w:t>
      </w:r>
    </w:p>
    <w:p w:rsidR="00573577" w:rsidRDefault="00573577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</w:p>
    <w:p w:rsidR="00573577" w:rsidRDefault="00573577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2E316D">
        <w:rPr>
          <w:rFonts w:ascii="Verdana" w:hAnsi="Verdana"/>
          <w:b/>
          <w:sz w:val="20"/>
          <w:szCs w:val="20"/>
        </w:rPr>
        <w:t>§ 5.3</w:t>
      </w:r>
    </w:p>
    <w:p w:rsidR="00573577" w:rsidRDefault="00BB02B1" w:rsidP="002640EF">
      <w:pPr>
        <w:tabs>
          <w:tab w:val="left" w:pos="851"/>
          <w:tab w:val="left" w:pos="1701"/>
        </w:tabs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Ændres til:</w:t>
      </w:r>
    </w:p>
    <w:p w:rsidR="00BB02B1" w:rsidRPr="00BB02B1" w:rsidRDefault="00BB02B1" w:rsidP="00BB02B1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BB02B1">
        <w:rPr>
          <w:rFonts w:ascii="Verdana" w:hAnsi="Verdana"/>
          <w:i/>
          <w:sz w:val="20"/>
          <w:szCs w:val="20"/>
        </w:rPr>
        <w:t xml:space="preserve">Som passive medlemmer optages personer, der ønsker at støtte foreningens </w:t>
      </w:r>
      <w:r w:rsidRPr="00BB02B1">
        <w:rPr>
          <w:rFonts w:ascii="Verdana" w:hAnsi="Verdana"/>
          <w:i/>
          <w:sz w:val="20"/>
          <w:szCs w:val="20"/>
        </w:rPr>
        <w:tab/>
        <w:t>formål. Passive medlemmer har møderet men ikke stemmeret på generalforsamlingen. Dog undtaget valgte medlemmer i bestyrelse og udvalg</w:t>
      </w:r>
      <w:r w:rsidR="009057FE">
        <w:rPr>
          <w:rFonts w:ascii="Verdana" w:hAnsi="Verdana"/>
          <w:i/>
          <w:sz w:val="20"/>
          <w:szCs w:val="20"/>
        </w:rPr>
        <w:t xml:space="preserve"> (gammel </w:t>
      </w:r>
      <w:r w:rsidR="00646F71">
        <w:rPr>
          <w:rFonts w:ascii="Verdana" w:hAnsi="Verdana"/>
          <w:i/>
          <w:sz w:val="20"/>
          <w:szCs w:val="20"/>
        </w:rPr>
        <w:t>§ 5.6).</w:t>
      </w:r>
    </w:p>
    <w:p w:rsidR="00BB02B1" w:rsidRDefault="00BB02B1" w:rsidP="002640EF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</w:p>
    <w:p w:rsidR="00BB02B1" w:rsidRPr="00BB02B1" w:rsidRDefault="00BB02B1" w:rsidP="002640EF">
      <w:pPr>
        <w:tabs>
          <w:tab w:val="left" w:pos="851"/>
          <w:tab w:val="left" w:pos="1701"/>
        </w:tabs>
        <w:rPr>
          <w:rFonts w:ascii="Verdana" w:hAnsi="Verdana"/>
          <w:b/>
          <w:i/>
          <w:sz w:val="20"/>
          <w:szCs w:val="20"/>
        </w:rPr>
      </w:pPr>
    </w:p>
    <w:p w:rsidR="00CD0531" w:rsidRDefault="00CD0531" w:rsidP="00573577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</w:p>
    <w:p w:rsidR="00573577" w:rsidRDefault="00573577" w:rsidP="00573577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2E316D">
        <w:rPr>
          <w:rFonts w:ascii="Verdana" w:hAnsi="Verdana"/>
          <w:b/>
          <w:sz w:val="20"/>
          <w:szCs w:val="20"/>
        </w:rPr>
        <w:lastRenderedPageBreak/>
        <w:t>§ 5.</w:t>
      </w:r>
      <w:r>
        <w:rPr>
          <w:rFonts w:ascii="Verdana" w:hAnsi="Verdana"/>
          <w:b/>
          <w:sz w:val="20"/>
          <w:szCs w:val="20"/>
        </w:rPr>
        <w:t>4</w:t>
      </w:r>
    </w:p>
    <w:p w:rsidR="00573577" w:rsidRPr="00573577" w:rsidRDefault="00573577" w:rsidP="00573577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573577">
        <w:rPr>
          <w:rFonts w:ascii="Verdana" w:hAnsi="Verdana"/>
          <w:b/>
          <w:sz w:val="20"/>
          <w:szCs w:val="20"/>
        </w:rPr>
        <w:t>Nuværende</w:t>
      </w:r>
    </w:p>
    <w:p w:rsidR="002640EF" w:rsidRPr="00573577" w:rsidRDefault="002640EF" w:rsidP="002640EF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 w:rsidRPr="00573577">
        <w:rPr>
          <w:rFonts w:ascii="Verdana" w:hAnsi="Verdana"/>
          <w:sz w:val="20"/>
          <w:szCs w:val="20"/>
        </w:rPr>
        <w:t xml:space="preserve">Et </w:t>
      </w:r>
      <w:r w:rsidRPr="001E0009">
        <w:rPr>
          <w:rFonts w:ascii="Verdana" w:hAnsi="Verdana"/>
          <w:sz w:val="20"/>
          <w:szCs w:val="20"/>
        </w:rPr>
        <w:t>Firmamedlemskab</w:t>
      </w:r>
      <w:r w:rsidRPr="00573577">
        <w:rPr>
          <w:rFonts w:ascii="Verdana" w:hAnsi="Verdana"/>
          <w:sz w:val="20"/>
          <w:szCs w:val="20"/>
        </w:rPr>
        <w:t xml:space="preserve"> giver det enkelte medlem nedenstående rettigheder og </w:t>
      </w:r>
      <w:r w:rsidRPr="00573577">
        <w:rPr>
          <w:rFonts w:ascii="Verdana" w:hAnsi="Verdana"/>
          <w:sz w:val="20"/>
          <w:szCs w:val="20"/>
        </w:rPr>
        <w:tab/>
        <w:t>pligter:</w:t>
      </w:r>
    </w:p>
    <w:p w:rsidR="002640EF" w:rsidRPr="00573577" w:rsidRDefault="002640EF" w:rsidP="002640EF">
      <w:pPr>
        <w:autoSpaceDE w:val="0"/>
        <w:autoSpaceDN w:val="0"/>
        <w:adjustRightInd w:val="0"/>
        <w:ind w:firstLine="1304"/>
        <w:rPr>
          <w:rFonts w:ascii="Verdana" w:hAnsi="Verdana" w:cs="Max-SemiBold"/>
          <w:b/>
          <w:bCs/>
          <w:sz w:val="20"/>
          <w:szCs w:val="20"/>
        </w:rPr>
      </w:pPr>
    </w:p>
    <w:p w:rsidR="002640EF" w:rsidRPr="00573577" w:rsidRDefault="002640EF" w:rsidP="002640EF">
      <w:pPr>
        <w:numPr>
          <w:ilvl w:val="0"/>
          <w:numId w:val="6"/>
        </w:numPr>
        <w:tabs>
          <w:tab w:val="clear" w:pos="2700"/>
        </w:tabs>
        <w:autoSpaceDE w:val="0"/>
        <w:autoSpaceDN w:val="0"/>
        <w:adjustRightInd w:val="0"/>
        <w:ind w:left="2340"/>
        <w:rPr>
          <w:rFonts w:ascii="Verdana" w:hAnsi="Verdana" w:cs="OfficinaSans-Book"/>
          <w:sz w:val="20"/>
          <w:szCs w:val="20"/>
        </w:rPr>
      </w:pPr>
      <w:r w:rsidRPr="00573577">
        <w:rPr>
          <w:rFonts w:ascii="Verdana" w:hAnsi="Verdana" w:cs="OfficinaSans-Book"/>
          <w:sz w:val="20"/>
          <w:szCs w:val="20"/>
        </w:rPr>
        <w:t>Der betales for deltagelse i de enkelte aktiviteter. Deltageren skal legitimere sit tilhørsforhold.</w:t>
      </w:r>
    </w:p>
    <w:p w:rsidR="002640EF" w:rsidRPr="0038502B" w:rsidRDefault="002640EF" w:rsidP="002640EF">
      <w:pPr>
        <w:numPr>
          <w:ilvl w:val="0"/>
          <w:numId w:val="6"/>
        </w:numPr>
        <w:tabs>
          <w:tab w:val="clear" w:pos="2700"/>
        </w:tabs>
        <w:autoSpaceDE w:val="0"/>
        <w:autoSpaceDN w:val="0"/>
        <w:adjustRightInd w:val="0"/>
        <w:ind w:left="2340"/>
        <w:rPr>
          <w:rFonts w:ascii="Verdana" w:hAnsi="Verdana"/>
          <w:sz w:val="20"/>
          <w:szCs w:val="20"/>
        </w:rPr>
      </w:pPr>
      <w:r w:rsidRPr="00573577">
        <w:rPr>
          <w:rFonts w:ascii="Verdana" w:hAnsi="Verdana" w:cs="OfficinaSans-Book"/>
          <w:sz w:val="20"/>
          <w:szCs w:val="20"/>
        </w:rPr>
        <w:t>Firmamedlemskab giver møderet på generalforsamlingen. Stemmeret opnås ved deltagelse i en aktivitet.</w:t>
      </w:r>
    </w:p>
    <w:p w:rsidR="0038502B" w:rsidRPr="0038502B" w:rsidRDefault="0038502B" w:rsidP="0038502B">
      <w:pPr>
        <w:autoSpaceDE w:val="0"/>
        <w:autoSpaceDN w:val="0"/>
        <w:adjustRightInd w:val="0"/>
        <w:rPr>
          <w:rFonts w:ascii="Verdana" w:hAnsi="Verdana"/>
          <w:b/>
          <w:sz w:val="20"/>
          <w:szCs w:val="20"/>
        </w:rPr>
      </w:pPr>
      <w:r>
        <w:rPr>
          <w:rFonts w:ascii="Verdana" w:hAnsi="Verdana" w:cs="OfficinaSans-Book"/>
          <w:b/>
          <w:sz w:val="20"/>
          <w:szCs w:val="20"/>
        </w:rPr>
        <w:t>Slettes</w:t>
      </w:r>
    </w:p>
    <w:p w:rsidR="00CD0531" w:rsidRDefault="00CD0531" w:rsidP="0038502B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</w:p>
    <w:p w:rsidR="0038502B" w:rsidRPr="004132DE" w:rsidRDefault="0038502B" w:rsidP="0038502B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4132DE">
        <w:rPr>
          <w:rFonts w:ascii="Verdana" w:hAnsi="Verdana"/>
          <w:b/>
          <w:sz w:val="20"/>
          <w:szCs w:val="20"/>
        </w:rPr>
        <w:t xml:space="preserve">§ 5.5 </w:t>
      </w:r>
      <w:r w:rsidR="00ED6483">
        <w:rPr>
          <w:rFonts w:ascii="Verdana" w:hAnsi="Verdana"/>
          <w:b/>
          <w:sz w:val="20"/>
          <w:szCs w:val="20"/>
        </w:rPr>
        <w:t>slettes</w:t>
      </w:r>
    </w:p>
    <w:p w:rsidR="0038502B" w:rsidRDefault="0038502B" w:rsidP="0038502B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38502B">
        <w:rPr>
          <w:rFonts w:ascii="Verdana" w:hAnsi="Verdana"/>
          <w:i/>
          <w:sz w:val="20"/>
          <w:szCs w:val="20"/>
        </w:rPr>
        <w:t>Er blevet til § 5.</w:t>
      </w:r>
      <w:r w:rsidR="00ED6483">
        <w:rPr>
          <w:rFonts w:ascii="Verdana" w:hAnsi="Verdana"/>
          <w:i/>
          <w:sz w:val="20"/>
          <w:szCs w:val="20"/>
        </w:rPr>
        <w:t>2</w:t>
      </w:r>
    </w:p>
    <w:p w:rsidR="004132DE" w:rsidRDefault="004132DE" w:rsidP="0038502B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</w:p>
    <w:p w:rsidR="004132DE" w:rsidRPr="004132DE" w:rsidRDefault="004132DE" w:rsidP="004132DE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4132DE">
        <w:rPr>
          <w:rFonts w:ascii="Verdana" w:hAnsi="Verdana"/>
          <w:b/>
          <w:sz w:val="20"/>
          <w:szCs w:val="20"/>
        </w:rPr>
        <w:t>§ 5.</w:t>
      </w:r>
      <w:r>
        <w:rPr>
          <w:rFonts w:ascii="Verdana" w:hAnsi="Verdana"/>
          <w:b/>
          <w:sz w:val="20"/>
          <w:szCs w:val="20"/>
        </w:rPr>
        <w:t>6</w:t>
      </w:r>
      <w:r w:rsidRPr="004132DE">
        <w:rPr>
          <w:rFonts w:ascii="Verdana" w:hAnsi="Verdana"/>
          <w:b/>
          <w:sz w:val="20"/>
          <w:szCs w:val="20"/>
        </w:rPr>
        <w:t xml:space="preserve"> </w:t>
      </w:r>
      <w:r w:rsidR="00ED6483">
        <w:rPr>
          <w:rFonts w:ascii="Verdana" w:hAnsi="Verdana"/>
          <w:b/>
          <w:sz w:val="20"/>
          <w:szCs w:val="20"/>
        </w:rPr>
        <w:t>slettes</w:t>
      </w:r>
    </w:p>
    <w:p w:rsidR="004132DE" w:rsidRDefault="004132DE" w:rsidP="0038502B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Er blevet til 5.</w:t>
      </w:r>
      <w:r w:rsidR="00ED6483">
        <w:rPr>
          <w:rFonts w:ascii="Verdana" w:hAnsi="Verdana"/>
          <w:i/>
          <w:sz w:val="20"/>
          <w:szCs w:val="20"/>
        </w:rPr>
        <w:t>3</w:t>
      </w:r>
    </w:p>
    <w:p w:rsidR="00B86DE3" w:rsidRDefault="00B86DE3" w:rsidP="0038502B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</w:p>
    <w:p w:rsidR="009923DE" w:rsidRDefault="00B86DE3" w:rsidP="00B86DE3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4132DE">
        <w:rPr>
          <w:rFonts w:ascii="Verdana" w:hAnsi="Verdana"/>
          <w:b/>
          <w:sz w:val="20"/>
          <w:szCs w:val="20"/>
        </w:rPr>
        <w:t xml:space="preserve">§ </w:t>
      </w:r>
      <w:r>
        <w:rPr>
          <w:rFonts w:ascii="Verdana" w:hAnsi="Verdana"/>
          <w:b/>
          <w:sz w:val="20"/>
          <w:szCs w:val="20"/>
        </w:rPr>
        <w:t>16.1</w:t>
      </w:r>
    </w:p>
    <w:p w:rsidR="009923DE" w:rsidRDefault="009923DE" w:rsidP="00B86DE3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Nuværende</w:t>
      </w:r>
    </w:p>
    <w:p w:rsidR="00B86DE3" w:rsidRDefault="009923DE" w:rsidP="00B86DE3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 w:rsidRPr="009923DE">
        <w:rPr>
          <w:rFonts w:ascii="Verdana" w:hAnsi="Verdana"/>
          <w:sz w:val="20"/>
          <w:szCs w:val="20"/>
        </w:rPr>
        <w:t xml:space="preserve">Kontingent for de enkelte aktiviteter fastsættes hvert år af bestyrelsen efter </w:t>
      </w:r>
      <w:r w:rsidRPr="009923DE">
        <w:rPr>
          <w:rFonts w:ascii="Verdana" w:hAnsi="Verdana"/>
          <w:sz w:val="20"/>
          <w:szCs w:val="20"/>
        </w:rPr>
        <w:tab/>
        <w:t xml:space="preserve">samråd med </w:t>
      </w:r>
      <w:r>
        <w:rPr>
          <w:rFonts w:ascii="Verdana" w:hAnsi="Verdana"/>
          <w:sz w:val="20"/>
          <w:szCs w:val="20"/>
        </w:rPr>
        <w:t>a</w:t>
      </w:r>
      <w:r w:rsidRPr="009923DE">
        <w:rPr>
          <w:rFonts w:ascii="Verdana" w:hAnsi="Verdana"/>
          <w:sz w:val="20"/>
          <w:szCs w:val="20"/>
        </w:rPr>
        <w:t>ktivitetsudvalgene</w:t>
      </w:r>
      <w:r>
        <w:rPr>
          <w:rFonts w:ascii="Verdana" w:hAnsi="Verdana"/>
          <w:sz w:val="20"/>
          <w:szCs w:val="20"/>
        </w:rPr>
        <w:t>.</w:t>
      </w:r>
    </w:p>
    <w:p w:rsidR="009923DE" w:rsidRDefault="009923DE" w:rsidP="00B86DE3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</w:p>
    <w:p w:rsidR="009923DE" w:rsidRPr="009923DE" w:rsidRDefault="009923DE" w:rsidP="00B86DE3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9923DE">
        <w:rPr>
          <w:rFonts w:ascii="Verdana" w:hAnsi="Verdana"/>
          <w:b/>
          <w:sz w:val="20"/>
          <w:szCs w:val="20"/>
        </w:rPr>
        <w:t>Ændres til</w:t>
      </w:r>
    </w:p>
    <w:p w:rsidR="009923DE" w:rsidRPr="009923DE" w:rsidRDefault="009923DE" w:rsidP="009923DE">
      <w:pPr>
        <w:tabs>
          <w:tab w:val="left" w:pos="851"/>
          <w:tab w:val="left" w:pos="1701"/>
        </w:tabs>
        <w:rPr>
          <w:rFonts w:ascii="Verdana" w:hAnsi="Verdana"/>
          <w:i/>
        </w:rPr>
      </w:pPr>
      <w:r w:rsidRPr="009923DE">
        <w:rPr>
          <w:rFonts w:ascii="Verdana" w:hAnsi="Verdana"/>
          <w:i/>
          <w:sz w:val="20"/>
          <w:szCs w:val="20"/>
        </w:rPr>
        <w:t>Kontingent besluttes hvert år af generalforsamlingen efter indstilling af bestyrelsen</w:t>
      </w:r>
      <w:r w:rsidRPr="009923DE">
        <w:rPr>
          <w:rFonts w:ascii="Verdana" w:hAnsi="Verdana"/>
          <w:i/>
        </w:rPr>
        <w:t>.</w:t>
      </w:r>
    </w:p>
    <w:p w:rsidR="009923DE" w:rsidRPr="009923DE" w:rsidRDefault="009923DE" w:rsidP="00B86DE3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</w:p>
    <w:p w:rsidR="00B86DE3" w:rsidRDefault="00E06921" w:rsidP="0038502B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§16.3</w:t>
      </w:r>
    </w:p>
    <w:p w:rsidR="00712397" w:rsidRDefault="00712397" w:rsidP="0038502B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Nuværende</w:t>
      </w:r>
    </w:p>
    <w:p w:rsidR="00E06921" w:rsidRDefault="00712397" w:rsidP="0038502B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 w:rsidRPr="00712397">
        <w:rPr>
          <w:rFonts w:ascii="Verdana" w:hAnsi="Verdana"/>
          <w:sz w:val="20"/>
          <w:szCs w:val="20"/>
        </w:rPr>
        <w:t>Kontingent for passive medlemmer fastsættes hvert år på generalforsamlingen efter indstilling fra bestyrelsen.</w:t>
      </w:r>
    </w:p>
    <w:p w:rsidR="00712397" w:rsidRDefault="00712397" w:rsidP="0038502B">
      <w:pPr>
        <w:tabs>
          <w:tab w:val="left" w:pos="851"/>
          <w:tab w:val="left" w:pos="1701"/>
        </w:tabs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Slettes</w:t>
      </w:r>
    </w:p>
    <w:p w:rsidR="00712397" w:rsidRDefault="00712397" w:rsidP="0038502B">
      <w:pPr>
        <w:tabs>
          <w:tab w:val="left" w:pos="851"/>
          <w:tab w:val="left" w:pos="1701"/>
        </w:tabs>
        <w:rPr>
          <w:rFonts w:ascii="Verdana" w:hAnsi="Verdana"/>
          <w:b/>
          <w:i/>
          <w:sz w:val="20"/>
          <w:szCs w:val="20"/>
        </w:rPr>
      </w:pPr>
    </w:p>
    <w:p w:rsidR="00712397" w:rsidRDefault="00712397" w:rsidP="0038502B">
      <w:pPr>
        <w:tabs>
          <w:tab w:val="left" w:pos="851"/>
          <w:tab w:val="left" w:pos="1701"/>
        </w:tabs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Nuværende §16.4 ændres til 16.3</w:t>
      </w:r>
    </w:p>
    <w:p w:rsidR="00712397" w:rsidRPr="00712397" w:rsidRDefault="00712397" w:rsidP="0038502B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 w:rsidRPr="00712397">
        <w:rPr>
          <w:rFonts w:ascii="Verdana" w:hAnsi="Verdana"/>
          <w:sz w:val="20"/>
          <w:szCs w:val="20"/>
        </w:rPr>
        <w:t>Alle kontingenter til foreningen er forfaldne ved præsentationen.</w:t>
      </w:r>
    </w:p>
    <w:p w:rsidR="002640EF" w:rsidRDefault="002640EF" w:rsidP="002640EF">
      <w:pPr>
        <w:tabs>
          <w:tab w:val="left" w:pos="851"/>
          <w:tab w:val="left" w:pos="1701"/>
        </w:tabs>
        <w:rPr>
          <w:rFonts w:ascii="Verdana" w:hAnsi="Verdana"/>
        </w:rPr>
      </w:pPr>
    </w:p>
    <w:p w:rsidR="00095FB2" w:rsidRDefault="00095FB2" w:rsidP="00095FB2">
      <w:pPr>
        <w:tabs>
          <w:tab w:val="left" w:pos="851"/>
          <w:tab w:val="left" w:pos="1701"/>
        </w:tabs>
        <w:ind w:left="1695" w:hanging="1695"/>
        <w:rPr>
          <w:rFonts w:ascii="Verdana" w:hAnsi="Verdana"/>
          <w:b/>
          <w:sz w:val="20"/>
          <w:szCs w:val="20"/>
        </w:rPr>
      </w:pPr>
      <w:r w:rsidRPr="00095FB2">
        <w:rPr>
          <w:rFonts w:ascii="Verdana" w:hAnsi="Verdana"/>
          <w:b/>
          <w:sz w:val="20"/>
          <w:szCs w:val="20"/>
        </w:rPr>
        <w:t>§ 18.2</w:t>
      </w:r>
      <w:r w:rsidRPr="00095FB2">
        <w:rPr>
          <w:rFonts w:ascii="Verdana" w:hAnsi="Verdana"/>
          <w:b/>
          <w:sz w:val="20"/>
          <w:szCs w:val="20"/>
        </w:rPr>
        <w:tab/>
      </w:r>
      <w:r>
        <w:rPr>
          <w:rFonts w:ascii="Verdana" w:hAnsi="Verdana"/>
          <w:b/>
          <w:sz w:val="20"/>
          <w:szCs w:val="20"/>
        </w:rPr>
        <w:t>Ny</w:t>
      </w:r>
    </w:p>
    <w:p w:rsidR="001C0DCA" w:rsidRDefault="001C0DCA" w:rsidP="001C0DCA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 w:rsidRPr="001C0DCA">
        <w:rPr>
          <w:rFonts w:ascii="Verdana" w:hAnsi="Verdana"/>
          <w:i/>
          <w:sz w:val="20"/>
          <w:szCs w:val="20"/>
        </w:rPr>
        <w:t>Den eller de ekskluderede kan forlange deres sag behandlet på førstkommende ordinære generalforsamling, hvortil de har adgang under sagens behandling. En anmodning herom skal indsendes til bestyrelsen indenfor den i § 7.3. fastsatte frist for indsendelse af forslag. Generalforsamlingen har den endelige afgørelse.</w:t>
      </w:r>
    </w:p>
    <w:p w:rsidR="006D080D" w:rsidRDefault="006D080D" w:rsidP="001C0DCA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</w:p>
    <w:p w:rsidR="001C0DCA" w:rsidRDefault="006D080D" w:rsidP="001C0DCA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§ </w:t>
      </w:r>
      <w:r w:rsidRPr="006D080D">
        <w:rPr>
          <w:rFonts w:ascii="Verdana" w:hAnsi="Verdana"/>
          <w:b/>
          <w:sz w:val="20"/>
          <w:szCs w:val="20"/>
        </w:rPr>
        <w:t>22.2</w:t>
      </w:r>
    </w:p>
    <w:p w:rsidR="006D080D" w:rsidRPr="006D080D" w:rsidRDefault="006D080D" w:rsidP="001C0DCA">
      <w:pPr>
        <w:tabs>
          <w:tab w:val="left" w:pos="851"/>
          <w:tab w:val="left" w:pos="1701"/>
        </w:tabs>
        <w:rPr>
          <w:rFonts w:ascii="Verdana" w:hAnsi="Verdana"/>
          <w:b/>
          <w:sz w:val="20"/>
          <w:szCs w:val="20"/>
        </w:rPr>
      </w:pPr>
      <w:r w:rsidRPr="006D080D">
        <w:rPr>
          <w:rFonts w:ascii="Verdana" w:hAnsi="Verdana"/>
          <w:b/>
          <w:sz w:val="20"/>
          <w:szCs w:val="20"/>
        </w:rPr>
        <w:t>Nuværende</w:t>
      </w:r>
    </w:p>
    <w:p w:rsidR="00C52015" w:rsidRDefault="001A6D61" w:rsidP="00C52015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sz w:val="20"/>
          <w:szCs w:val="20"/>
        </w:rPr>
        <w:t>Såfremt</w:t>
      </w:r>
      <w:proofErr w:type="gramEnd"/>
      <w:r>
        <w:rPr>
          <w:rFonts w:ascii="Verdana" w:hAnsi="Verdana"/>
          <w:sz w:val="20"/>
          <w:szCs w:val="20"/>
        </w:rPr>
        <w:t xml:space="preserve"> </w:t>
      </w:r>
      <w:r w:rsidR="00C52015" w:rsidRPr="00C52015">
        <w:rPr>
          <w:rFonts w:ascii="Verdana" w:hAnsi="Verdana"/>
          <w:sz w:val="20"/>
          <w:szCs w:val="20"/>
        </w:rPr>
        <w:t>der efter en opløsning skulle findes overskydende midler, skal disse overføres til almennyttige idrætslige- og/eller fritidsformål. Hvortil besluttes af generalforsamlingen.</w:t>
      </w:r>
    </w:p>
    <w:p w:rsidR="00C52015" w:rsidRDefault="00C52015" w:rsidP="00C52015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</w:p>
    <w:p w:rsidR="00C52015" w:rsidRDefault="00C52015" w:rsidP="00C52015">
      <w:pPr>
        <w:tabs>
          <w:tab w:val="left" w:pos="851"/>
          <w:tab w:val="left" w:pos="1701"/>
        </w:tabs>
        <w:rPr>
          <w:rFonts w:ascii="Verdana" w:hAnsi="Verdana"/>
          <w:b/>
          <w:i/>
          <w:sz w:val="20"/>
          <w:szCs w:val="20"/>
        </w:rPr>
      </w:pPr>
      <w:r>
        <w:rPr>
          <w:rFonts w:ascii="Verdana" w:hAnsi="Verdana"/>
          <w:b/>
          <w:i/>
          <w:sz w:val="20"/>
          <w:szCs w:val="20"/>
        </w:rPr>
        <w:t>Ændres til</w:t>
      </w:r>
    </w:p>
    <w:p w:rsidR="00C52015" w:rsidRPr="00C52015" w:rsidRDefault="00F85BA7" w:rsidP="00C52015">
      <w:pPr>
        <w:tabs>
          <w:tab w:val="left" w:pos="851"/>
          <w:tab w:val="left" w:pos="1701"/>
        </w:tabs>
        <w:rPr>
          <w:rFonts w:ascii="Verdana" w:hAnsi="Verdana"/>
          <w:i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Hvis</w:t>
      </w:r>
      <w:r w:rsidR="00C52015" w:rsidRPr="00C52015">
        <w:rPr>
          <w:rFonts w:ascii="Verdana" w:hAnsi="Verdana"/>
          <w:i/>
          <w:sz w:val="20"/>
          <w:szCs w:val="20"/>
        </w:rPr>
        <w:t xml:space="preserve"> der efter en opløsning skulle findes overskydende midler, skal disse overføres til almennyttige idrætslige- og/eller fritidsformål i Køge Kommune. </w:t>
      </w:r>
    </w:p>
    <w:p w:rsidR="00C52015" w:rsidRDefault="00C52015" w:rsidP="00C52015">
      <w:pPr>
        <w:tabs>
          <w:tab w:val="left" w:pos="851"/>
          <w:tab w:val="left" w:pos="1701"/>
        </w:tabs>
        <w:rPr>
          <w:rFonts w:ascii="Verdana" w:hAnsi="Verdana"/>
        </w:rPr>
      </w:pPr>
      <w:r w:rsidRPr="00C52015">
        <w:rPr>
          <w:rFonts w:ascii="Verdana" w:hAnsi="Verdana"/>
          <w:i/>
          <w:sz w:val="20"/>
          <w:szCs w:val="20"/>
        </w:rPr>
        <w:t>Hvortil besluttes af generalforsamlingen</w:t>
      </w:r>
      <w:r>
        <w:rPr>
          <w:rFonts w:ascii="Verdana" w:hAnsi="Verdana"/>
        </w:rPr>
        <w:t xml:space="preserve">. </w:t>
      </w:r>
    </w:p>
    <w:p w:rsidR="001F7A04" w:rsidRDefault="001F7A04" w:rsidP="001C0DCA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</w:p>
    <w:p w:rsidR="001F7A04" w:rsidRDefault="001F7A04" w:rsidP="001C0DCA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P</w:t>
      </w:r>
      <w:r w:rsidR="00AB11B4">
        <w:rPr>
          <w:rFonts w:ascii="Verdana" w:hAnsi="Verdana"/>
          <w:sz w:val="20"/>
          <w:szCs w:val="20"/>
        </w:rPr>
        <w:t>å bestyrelsens vegne</w:t>
      </w:r>
    </w:p>
    <w:p w:rsidR="001F7A04" w:rsidRPr="001C0DCA" w:rsidRDefault="00AB11B4" w:rsidP="001C0DCA">
      <w:pPr>
        <w:tabs>
          <w:tab w:val="left" w:pos="851"/>
          <w:tab w:val="left" w:pos="1701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Finn Nielsen</w:t>
      </w:r>
    </w:p>
    <w:sectPr w:rsidR="001F7A04" w:rsidRPr="001C0DCA" w:rsidSect="00E72E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720" w:bottom="720" w:left="720" w:header="567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3223" w:rsidRDefault="00883223">
      <w:r>
        <w:separator/>
      </w:r>
    </w:p>
  </w:endnote>
  <w:endnote w:type="continuationSeparator" w:id="0">
    <w:p w:rsidR="00883223" w:rsidRDefault="00883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x-Semi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OfficinaSans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512" w:rsidRDefault="0021651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DAC" w:rsidRPr="006A0346" w:rsidRDefault="00EC5DAC">
    <w:pPr>
      <w:pStyle w:val="Brdtekstindrykning"/>
      <w:pBdr>
        <w:bottom w:val="single" w:sz="6" w:space="1" w:color="auto"/>
      </w:pBdr>
      <w:ind w:left="0"/>
      <w:jc w:val="center"/>
      <w:rPr>
        <w:rFonts w:ascii="Verdana" w:hAnsi="Verdana"/>
        <w:b w:val="0"/>
        <w:color w:val="auto"/>
        <w:sz w:val="17"/>
        <w:szCs w:val="17"/>
      </w:rPr>
    </w:pPr>
  </w:p>
  <w:p w:rsidR="00EC5DAC" w:rsidRPr="006A0346" w:rsidRDefault="00EC5DAC">
    <w:pPr>
      <w:pStyle w:val="Brdtekstindrykning"/>
      <w:ind w:left="0"/>
      <w:jc w:val="center"/>
      <w:rPr>
        <w:rFonts w:ascii="Verdana" w:hAnsi="Verdana"/>
        <w:b w:val="0"/>
        <w:color w:val="auto"/>
        <w:sz w:val="17"/>
        <w:szCs w:val="17"/>
      </w:rPr>
    </w:pPr>
  </w:p>
  <w:p w:rsidR="002C7FB5" w:rsidRDefault="0013685F" w:rsidP="002C7FB5">
    <w:pPr>
      <w:pStyle w:val="Sidefod"/>
      <w:jc w:val="center"/>
    </w:pPr>
    <w:r>
      <w:rPr>
        <w:noProof/>
      </w:rPr>
      <w:drawing>
        <wp:inline distT="0" distB="0" distL="0" distR="0">
          <wp:extent cx="1447800" cy="548640"/>
          <wp:effectExtent l="0" t="0" r="0" b="0"/>
          <wp:docPr id="1" name="Billede 1" descr="Køge A FARVE forening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øge A FARVE forening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504E0" w:rsidRDefault="007504E0">
    <w:pPr>
      <w:pStyle w:val="Brdtekstindrykning"/>
      <w:ind w:left="0"/>
      <w:jc w:val="center"/>
      <w:rPr>
        <w:rFonts w:ascii="Verdana" w:hAnsi="Verdana"/>
        <w:b w:val="0"/>
        <w:color w:val="auto"/>
        <w:sz w:val="18"/>
        <w:szCs w:val="18"/>
      </w:rPr>
    </w:pPr>
  </w:p>
  <w:p w:rsidR="00EC5DAC" w:rsidRPr="006A0346" w:rsidRDefault="007504E0">
    <w:pPr>
      <w:pStyle w:val="Brdtekstindrykning"/>
      <w:ind w:left="0"/>
      <w:jc w:val="center"/>
      <w:rPr>
        <w:rFonts w:ascii="Verdana" w:hAnsi="Verdana"/>
        <w:b w:val="0"/>
        <w:color w:val="auto"/>
        <w:sz w:val="18"/>
        <w:szCs w:val="18"/>
      </w:rPr>
    </w:pPr>
    <w:r>
      <w:rPr>
        <w:rFonts w:ascii="Verdana" w:hAnsi="Verdana"/>
        <w:b w:val="0"/>
        <w:color w:val="auto"/>
        <w:sz w:val="18"/>
        <w:szCs w:val="18"/>
      </w:rPr>
      <w:t xml:space="preserve">Firmaidræt </w:t>
    </w:r>
    <w:r w:rsidR="00190E00" w:rsidRPr="006A0346">
      <w:rPr>
        <w:rFonts w:ascii="Verdana" w:hAnsi="Verdana"/>
        <w:b w:val="0"/>
        <w:color w:val="auto"/>
        <w:sz w:val="18"/>
        <w:szCs w:val="18"/>
      </w:rPr>
      <w:t>Køge er tilknyttet</w:t>
    </w:r>
    <w:r w:rsidR="00EC5DAC" w:rsidRPr="006A0346">
      <w:rPr>
        <w:rFonts w:ascii="Verdana" w:hAnsi="Verdana"/>
        <w:b w:val="0"/>
        <w:color w:val="auto"/>
        <w:sz w:val="18"/>
        <w:szCs w:val="18"/>
      </w:rPr>
      <w:t xml:space="preserve"> Dansk Firmaidrætsforbund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512" w:rsidRDefault="0021651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3223" w:rsidRDefault="00883223">
      <w:r>
        <w:separator/>
      </w:r>
    </w:p>
  </w:footnote>
  <w:footnote w:type="continuationSeparator" w:id="0">
    <w:p w:rsidR="00883223" w:rsidRDefault="008832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512" w:rsidRDefault="00216512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2E22" w:rsidRPr="006A3E7B" w:rsidRDefault="0013685F" w:rsidP="00DF2E22">
    <w:pPr>
      <w:rPr>
        <w:rFonts w:ascii="Verdana" w:hAnsi="Verdana"/>
        <w:b/>
        <w:sz w:val="18"/>
        <w:szCs w:val="18"/>
      </w:rPr>
    </w:pPr>
    <w:r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5693410</wp:posOffset>
          </wp:positionH>
          <wp:positionV relativeFrom="margin">
            <wp:posOffset>-853440</wp:posOffset>
          </wp:positionV>
          <wp:extent cx="533400" cy="792480"/>
          <wp:effectExtent l="0" t="0" r="0" b="0"/>
          <wp:wrapSquare wrapText="bothSides"/>
          <wp:docPr id="8" name="Billede 8" descr="Køge B FARVE forening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Køge B FARVE forening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6E49">
      <w:rPr>
        <w:rFonts w:ascii="Verdana" w:hAnsi="Verdana"/>
        <w:b/>
        <w:sz w:val="18"/>
        <w:szCs w:val="18"/>
      </w:rPr>
      <w:t>F</w:t>
    </w:r>
    <w:r w:rsidR="00DF2E22" w:rsidRPr="006A3E7B">
      <w:rPr>
        <w:rFonts w:ascii="Verdana" w:hAnsi="Verdana"/>
        <w:b/>
        <w:sz w:val="18"/>
        <w:szCs w:val="18"/>
      </w:rPr>
      <w:t>ormand Finn Nielsen</w:t>
    </w:r>
  </w:p>
  <w:p w:rsidR="00DF2E22" w:rsidRPr="00DF2E22" w:rsidRDefault="00DF2E22" w:rsidP="00DF2E22">
    <w:pPr>
      <w:rPr>
        <w:rFonts w:ascii="Verdana" w:hAnsi="Verdana"/>
        <w:sz w:val="18"/>
        <w:szCs w:val="18"/>
      </w:rPr>
    </w:pPr>
    <w:r w:rsidRPr="00DF2E22">
      <w:rPr>
        <w:rFonts w:ascii="Verdana" w:hAnsi="Verdana"/>
        <w:sz w:val="18"/>
        <w:szCs w:val="18"/>
      </w:rPr>
      <w:t>Parkvej 96, 1. tv., 4600 Køge</w:t>
    </w:r>
  </w:p>
  <w:p w:rsidR="00DF2E22" w:rsidRPr="00DF2E22" w:rsidRDefault="00B97A29" w:rsidP="00DF2E22">
    <w:pPr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Telefon:</w:t>
    </w:r>
    <w:r w:rsidR="006A3E7B">
      <w:rPr>
        <w:rFonts w:ascii="Verdana" w:hAnsi="Verdana"/>
        <w:sz w:val="18"/>
        <w:szCs w:val="18"/>
      </w:rPr>
      <w:t xml:space="preserve"> </w:t>
    </w:r>
    <w:r w:rsidR="00DF2E22" w:rsidRPr="00DF2E22">
      <w:rPr>
        <w:rFonts w:ascii="Verdana" w:hAnsi="Verdana"/>
        <w:sz w:val="18"/>
        <w:szCs w:val="18"/>
      </w:rPr>
      <w:t>29 39 71 74</w:t>
    </w:r>
  </w:p>
  <w:p w:rsidR="00DF2E22" w:rsidRDefault="00DF2E22" w:rsidP="00DF2E22">
    <w:pPr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Mail</w:t>
    </w:r>
    <w:r w:rsidR="00BA6E49">
      <w:rPr>
        <w:rFonts w:ascii="Verdana" w:hAnsi="Verdana"/>
        <w:sz w:val="18"/>
        <w:szCs w:val="18"/>
      </w:rPr>
      <w:t xml:space="preserve">: </w:t>
    </w:r>
    <w:hyperlink r:id="rId2" w:history="1">
      <w:r w:rsidR="00216512" w:rsidRPr="00967C79">
        <w:rPr>
          <w:rStyle w:val="Hyperlink"/>
          <w:rFonts w:ascii="Verdana" w:hAnsi="Verdana"/>
          <w:sz w:val="18"/>
          <w:szCs w:val="18"/>
        </w:rPr>
        <w:t>finn.nielsen@os.dk</w:t>
      </w:r>
    </w:hyperlink>
  </w:p>
  <w:p w:rsidR="00216512" w:rsidRDefault="00216512" w:rsidP="00DF2E22">
    <w:pPr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 xml:space="preserve">Hjemmeside: </w:t>
    </w:r>
    <w:hyperlink r:id="rId3" w:history="1">
      <w:r w:rsidRPr="00967C79">
        <w:rPr>
          <w:rStyle w:val="Hyperlink"/>
          <w:rFonts w:ascii="Verdana" w:hAnsi="Verdana"/>
          <w:sz w:val="18"/>
          <w:szCs w:val="18"/>
        </w:rPr>
        <w:t>www.fi-koege</w:t>
      </w:r>
    </w:hyperlink>
    <w:r>
      <w:rPr>
        <w:rFonts w:ascii="Verdana" w:hAnsi="Verdana"/>
        <w:sz w:val="18"/>
        <w:szCs w:val="18"/>
      </w:rPr>
      <w:t xml:space="preserve"> </w:t>
    </w:r>
  </w:p>
  <w:p w:rsidR="00216512" w:rsidRPr="00DF2E22" w:rsidRDefault="00216512" w:rsidP="00DF2E22">
    <w:pPr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Facebook: Firmaidræt Køge</w:t>
    </w:r>
  </w:p>
  <w:p w:rsidR="008942E1" w:rsidRPr="003D2333" w:rsidRDefault="008942E1" w:rsidP="003D2333">
    <w:pPr>
      <w:pStyle w:val="Sidehoved"/>
      <w:rPr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16512" w:rsidRDefault="00216512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654772"/>
    <w:multiLevelType w:val="hybridMultilevel"/>
    <w:tmpl w:val="8E328944"/>
    <w:lvl w:ilvl="0" w:tplc="5D8062CC">
      <w:start w:val="2"/>
      <w:numFmt w:val="decimal"/>
      <w:lvlText w:val="%1"/>
      <w:lvlJc w:val="left"/>
      <w:pPr>
        <w:tabs>
          <w:tab w:val="num" w:pos="1560"/>
        </w:tabs>
        <w:ind w:left="1560" w:hanging="360"/>
      </w:p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1213C2"/>
    <w:multiLevelType w:val="hybridMultilevel"/>
    <w:tmpl w:val="59EAC6F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51D1B"/>
    <w:multiLevelType w:val="hybridMultilevel"/>
    <w:tmpl w:val="3BF0B40C"/>
    <w:lvl w:ilvl="0" w:tplc="BB4CC832">
      <w:start w:val="1"/>
      <w:numFmt w:val="decimal"/>
      <w:lvlText w:val="%1."/>
      <w:lvlJc w:val="left"/>
      <w:pPr>
        <w:tabs>
          <w:tab w:val="num" w:pos="2025"/>
        </w:tabs>
        <w:ind w:left="2025" w:hanging="360"/>
      </w:pPr>
      <w:rPr>
        <w:b/>
      </w:rPr>
    </w:lvl>
    <w:lvl w:ilvl="1" w:tplc="04060019" w:tentative="1">
      <w:start w:val="1"/>
      <w:numFmt w:val="lowerLetter"/>
      <w:lvlText w:val="%2."/>
      <w:lvlJc w:val="left"/>
      <w:pPr>
        <w:tabs>
          <w:tab w:val="num" w:pos="2745"/>
        </w:tabs>
        <w:ind w:left="2745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3465"/>
        </w:tabs>
        <w:ind w:left="3465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4185"/>
        </w:tabs>
        <w:ind w:left="4185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4905"/>
        </w:tabs>
        <w:ind w:left="4905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5625"/>
        </w:tabs>
        <w:ind w:left="5625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6345"/>
        </w:tabs>
        <w:ind w:left="6345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7065"/>
        </w:tabs>
        <w:ind w:left="7065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7785"/>
        </w:tabs>
        <w:ind w:left="7785" w:hanging="180"/>
      </w:pPr>
    </w:lvl>
  </w:abstractNum>
  <w:abstractNum w:abstractNumId="3" w15:restartNumberingAfterBreak="0">
    <w:nsid w:val="5B260D6D"/>
    <w:multiLevelType w:val="hybridMultilevel"/>
    <w:tmpl w:val="22B85850"/>
    <w:lvl w:ilvl="0" w:tplc="6A4C75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72E4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703ED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7E99C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F2637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9AD66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246A6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B0A67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A6E22A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C89333D"/>
    <w:multiLevelType w:val="hybridMultilevel"/>
    <w:tmpl w:val="AB5A1BA6"/>
    <w:lvl w:ilvl="0" w:tplc="04060019">
      <w:start w:val="1"/>
      <w:numFmt w:val="lowerLetter"/>
      <w:lvlText w:val="%1."/>
      <w:lvlJc w:val="left"/>
      <w:pPr>
        <w:tabs>
          <w:tab w:val="num" w:pos="2700"/>
        </w:tabs>
        <w:ind w:left="270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num w:numId="1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2D7"/>
    <w:rsid w:val="000943A8"/>
    <w:rsid w:val="00095FB2"/>
    <w:rsid w:val="000C4CD1"/>
    <w:rsid w:val="000C5DCD"/>
    <w:rsid w:val="00124649"/>
    <w:rsid w:val="00132DAA"/>
    <w:rsid w:val="0013685F"/>
    <w:rsid w:val="00157EE8"/>
    <w:rsid w:val="00190E00"/>
    <w:rsid w:val="001A6D61"/>
    <w:rsid w:val="001C0DCA"/>
    <w:rsid w:val="001E0009"/>
    <w:rsid w:val="001F7A04"/>
    <w:rsid w:val="00216512"/>
    <w:rsid w:val="0024336C"/>
    <w:rsid w:val="00255B56"/>
    <w:rsid w:val="002640EF"/>
    <w:rsid w:val="0027582B"/>
    <w:rsid w:val="002801B8"/>
    <w:rsid w:val="00287004"/>
    <w:rsid w:val="002A18F7"/>
    <w:rsid w:val="002A63C8"/>
    <w:rsid w:val="002C7FB5"/>
    <w:rsid w:val="002E316D"/>
    <w:rsid w:val="003062B0"/>
    <w:rsid w:val="003165B8"/>
    <w:rsid w:val="0038502B"/>
    <w:rsid w:val="0039104B"/>
    <w:rsid w:val="003A1D0A"/>
    <w:rsid w:val="003B125D"/>
    <w:rsid w:val="003D2333"/>
    <w:rsid w:val="00407D9E"/>
    <w:rsid w:val="004132DE"/>
    <w:rsid w:val="0044721A"/>
    <w:rsid w:val="004931DC"/>
    <w:rsid w:val="004E26DA"/>
    <w:rsid w:val="004E7D77"/>
    <w:rsid w:val="00513475"/>
    <w:rsid w:val="00542F7B"/>
    <w:rsid w:val="00573577"/>
    <w:rsid w:val="0058055C"/>
    <w:rsid w:val="005D0445"/>
    <w:rsid w:val="005E57D9"/>
    <w:rsid w:val="006349CE"/>
    <w:rsid w:val="00641F89"/>
    <w:rsid w:val="006464C3"/>
    <w:rsid w:val="00646F71"/>
    <w:rsid w:val="00670B60"/>
    <w:rsid w:val="006715A5"/>
    <w:rsid w:val="00680A6A"/>
    <w:rsid w:val="00681250"/>
    <w:rsid w:val="00682764"/>
    <w:rsid w:val="006A0346"/>
    <w:rsid w:val="006A3E7B"/>
    <w:rsid w:val="006D080D"/>
    <w:rsid w:val="006D11F0"/>
    <w:rsid w:val="00712397"/>
    <w:rsid w:val="00730BA7"/>
    <w:rsid w:val="007504E0"/>
    <w:rsid w:val="00755952"/>
    <w:rsid w:val="007746B3"/>
    <w:rsid w:val="007B2E06"/>
    <w:rsid w:val="00843471"/>
    <w:rsid w:val="00883223"/>
    <w:rsid w:val="00893E4E"/>
    <w:rsid w:val="008942E1"/>
    <w:rsid w:val="008A31EF"/>
    <w:rsid w:val="008B4199"/>
    <w:rsid w:val="009025E0"/>
    <w:rsid w:val="009057FE"/>
    <w:rsid w:val="009731FB"/>
    <w:rsid w:val="00976EA6"/>
    <w:rsid w:val="00984BAD"/>
    <w:rsid w:val="009923DE"/>
    <w:rsid w:val="009B4162"/>
    <w:rsid w:val="00A7019E"/>
    <w:rsid w:val="00AB11B4"/>
    <w:rsid w:val="00AB397B"/>
    <w:rsid w:val="00AD6203"/>
    <w:rsid w:val="00B029B3"/>
    <w:rsid w:val="00B23108"/>
    <w:rsid w:val="00B50215"/>
    <w:rsid w:val="00B55D42"/>
    <w:rsid w:val="00B66F93"/>
    <w:rsid w:val="00B86DE3"/>
    <w:rsid w:val="00B935F0"/>
    <w:rsid w:val="00B97A29"/>
    <w:rsid w:val="00BA6E49"/>
    <w:rsid w:val="00BB02B1"/>
    <w:rsid w:val="00BB17CD"/>
    <w:rsid w:val="00BC02F0"/>
    <w:rsid w:val="00C03EEE"/>
    <w:rsid w:val="00C42A0E"/>
    <w:rsid w:val="00C52015"/>
    <w:rsid w:val="00C562D7"/>
    <w:rsid w:val="00C66511"/>
    <w:rsid w:val="00CD0531"/>
    <w:rsid w:val="00D032AD"/>
    <w:rsid w:val="00D03ABA"/>
    <w:rsid w:val="00D070B4"/>
    <w:rsid w:val="00D2293F"/>
    <w:rsid w:val="00D32F32"/>
    <w:rsid w:val="00D66869"/>
    <w:rsid w:val="00D70B82"/>
    <w:rsid w:val="00D73BCA"/>
    <w:rsid w:val="00DC7A81"/>
    <w:rsid w:val="00DE433B"/>
    <w:rsid w:val="00DF2E22"/>
    <w:rsid w:val="00E06921"/>
    <w:rsid w:val="00E54D36"/>
    <w:rsid w:val="00E649FB"/>
    <w:rsid w:val="00E65C4B"/>
    <w:rsid w:val="00E72EBF"/>
    <w:rsid w:val="00EC5DAC"/>
    <w:rsid w:val="00ED6483"/>
    <w:rsid w:val="00F46B27"/>
    <w:rsid w:val="00F559D8"/>
    <w:rsid w:val="00F85BA7"/>
    <w:rsid w:val="00F86272"/>
    <w:rsid w:val="00FB3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995CC8"/>
  <w15:docId w15:val="{1544BB74-33B8-4770-B80E-65C29BC5D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746B3"/>
    <w:rPr>
      <w:sz w:val="24"/>
      <w:szCs w:val="24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</w:rPr>
  </w:style>
  <w:style w:type="paragraph" w:styleId="Overskrift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color w:val="000080"/>
    </w:rPr>
  </w:style>
  <w:style w:type="paragraph" w:styleId="Overskrift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color w:val="000080"/>
      <w:sz w:val="18"/>
    </w:rPr>
  </w:style>
  <w:style w:type="paragraph" w:styleId="Overskrift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outline/>
      <w:color w:val="000000"/>
      <w:sz w:val="40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pPr>
      <w:tabs>
        <w:tab w:val="center" w:pos="4819"/>
        <w:tab w:val="right" w:pos="9638"/>
      </w:tabs>
    </w:pPr>
  </w:style>
  <w:style w:type="paragraph" w:styleId="Brdtekst">
    <w:name w:val="Body Text"/>
    <w:basedOn w:val="Normal"/>
    <w:rPr>
      <w:rFonts w:ascii="Arial" w:hAnsi="Arial"/>
      <w:color w:val="FF5050"/>
      <w:sz w:val="22"/>
    </w:rPr>
  </w:style>
  <w:style w:type="paragraph" w:styleId="Brdtekstindrykning">
    <w:name w:val="Body Text Indent"/>
    <w:basedOn w:val="Normal"/>
    <w:pPr>
      <w:ind w:left="6520"/>
    </w:pPr>
    <w:rPr>
      <w:rFonts w:ascii="Arial" w:hAnsi="Arial"/>
      <w:b/>
      <w:bCs/>
      <w:color w:val="000080"/>
      <w:sz w:val="22"/>
    </w:rPr>
  </w:style>
  <w:style w:type="character" w:styleId="Sidetal">
    <w:name w:val="page number"/>
    <w:basedOn w:val="Standardskrifttypeiafsnit"/>
  </w:style>
  <w:style w:type="paragraph" w:customStyle="1" w:styleId="p2">
    <w:name w:val="p2"/>
    <w:basedOn w:val="Normal"/>
    <w:pPr>
      <w:widowControl w:val="0"/>
      <w:tabs>
        <w:tab w:val="left" w:pos="720"/>
      </w:tabs>
      <w:spacing w:line="240" w:lineRule="atLeast"/>
    </w:pPr>
    <w:rPr>
      <w:rFonts w:ascii="Times" w:hAnsi="Times"/>
      <w:szCs w:val="20"/>
      <w:lang w:val="en-US"/>
    </w:rPr>
  </w:style>
  <w:style w:type="paragraph" w:styleId="Markeringsbobleteks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headline">
    <w:name w:val="headline"/>
    <w:rsid w:val="000C5DCD"/>
    <w:rPr>
      <w:rFonts w:ascii="Verdana" w:hAnsi="Verdana" w:hint="default"/>
      <w:b w:val="0"/>
      <w:bCs w:val="0"/>
      <w:color w:val="003F72"/>
      <w:spacing w:val="0"/>
      <w:sz w:val="27"/>
      <w:szCs w:val="27"/>
      <w:shd w:val="clear" w:color="auto" w:fill="auto"/>
    </w:rPr>
  </w:style>
  <w:style w:type="character" w:styleId="Hyperlink">
    <w:name w:val="Hyperlink"/>
    <w:rsid w:val="00190E00"/>
    <w:rPr>
      <w:strike w:val="0"/>
      <w:dstrike w:val="0"/>
      <w:color w:val="B70000"/>
      <w:u w:val="none"/>
      <w:effect w:val="none"/>
    </w:rPr>
  </w:style>
  <w:style w:type="paragraph" w:styleId="NormalWeb">
    <w:name w:val="Normal (Web)"/>
    <w:basedOn w:val="Normal"/>
    <w:uiPriority w:val="99"/>
    <w:rsid w:val="00F559D8"/>
    <w:pPr>
      <w:spacing w:before="100" w:beforeAutospacing="1" w:after="100" w:afterAutospacing="1"/>
    </w:pPr>
  </w:style>
  <w:style w:type="character" w:styleId="Strk">
    <w:name w:val="Strong"/>
    <w:uiPriority w:val="22"/>
    <w:qFormat/>
    <w:rsid w:val="00670B60"/>
    <w:rPr>
      <w:b/>
      <w:bCs/>
    </w:rPr>
  </w:style>
  <w:style w:type="paragraph" w:styleId="Listeafsnit">
    <w:name w:val="List Paragraph"/>
    <w:basedOn w:val="Normal"/>
    <w:uiPriority w:val="34"/>
    <w:qFormat/>
    <w:rsid w:val="003850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06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5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6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i-koege" TargetMode="External"/><Relationship Id="rId2" Type="http://schemas.openxmlformats.org/officeDocument/2006/relationships/hyperlink" Target="mailto:finn.nielsen@os.dk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le%20Johansson\Skrivebord\Brevpapir%20ROSKILDE%20AMTSKREDS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52B95-A519-4806-BFD8-8D0924D79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Brevpapir ROSKILDE AMTSKREDS</Template>
  <TotalTime>224</TotalTime>
  <Pages>2</Pages>
  <Words>412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Private</Company>
  <LinksUpToDate>false</LinksUpToDate>
  <CharactersWithSpaces>2924</CharactersWithSpaces>
  <SharedDoc>false</SharedDoc>
  <HLinks>
    <vt:vector size="6" baseType="variant">
      <vt:variant>
        <vt:i4>2228236</vt:i4>
      </vt:variant>
      <vt:variant>
        <vt:i4>0</vt:i4>
      </vt:variant>
      <vt:variant>
        <vt:i4>0</vt:i4>
      </vt:variant>
      <vt:variant>
        <vt:i4>5</vt:i4>
      </vt:variant>
      <vt:variant>
        <vt:lpwstr>mailto:gufi2011@live.com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Ole Johansson</dc:creator>
  <cp:lastModifiedBy>Finn Nielsen</cp:lastModifiedBy>
  <cp:revision>34</cp:revision>
  <cp:lastPrinted>2019-02-25T04:02:00Z</cp:lastPrinted>
  <dcterms:created xsi:type="dcterms:W3CDTF">2019-02-25T02:36:00Z</dcterms:created>
  <dcterms:modified xsi:type="dcterms:W3CDTF">2019-03-10T20:18:00Z</dcterms:modified>
</cp:coreProperties>
</file>